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055" w:rsidRDefault="00535055">
      <w:pPr>
        <w:pStyle w:val="ConsPlusTitlePage"/>
      </w:pPr>
    </w:p>
    <w:p w:rsidR="00535055" w:rsidRDefault="00535055">
      <w:pPr>
        <w:pStyle w:val="ConsPlusNormal"/>
        <w:jc w:val="both"/>
      </w:pPr>
      <w:bookmarkStart w:id="0" w:name="P1202"/>
      <w:bookmarkEnd w:id="0"/>
    </w:p>
    <w:p w:rsidR="00535055" w:rsidRDefault="00535055">
      <w:pPr>
        <w:pStyle w:val="ConsPlusNormal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97.5pt">
            <v:imagedata r:id="rId6" o:title=""/>
          </v:shape>
        </w:pict>
      </w:r>
    </w:p>
    <w:p w:rsidR="00535055" w:rsidRDefault="00535055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bookmarkStart w:id="1" w:name="P1210"/>
      <w:bookmarkEnd w:id="1"/>
    </w:p>
    <w:p w:rsidR="00535055" w:rsidRDefault="00535055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</w:p>
    <w:p w:rsidR="00535055" w:rsidRPr="00256AAB" w:rsidRDefault="00535055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63"/>
        <w:gridCol w:w="220"/>
        <w:gridCol w:w="3267"/>
        <w:gridCol w:w="2749"/>
        <w:gridCol w:w="1097"/>
      </w:tblGrid>
      <w:tr w:rsidR="00535055" w:rsidRPr="005F5638" w:rsidTr="00926460">
        <w:trPr>
          <w:trHeight w:val="20"/>
        </w:trPr>
        <w:tc>
          <w:tcPr>
            <w:tcW w:w="17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 w:rsidP="00567513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подразделения)</w:t>
            </w:r>
          </w:p>
        </w:tc>
        <w:tc>
          <w:tcPr>
            <w:tcW w:w="3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055" w:rsidRPr="00F878C0" w:rsidRDefault="00535055">
            <w:pPr>
              <w:pStyle w:val="ConsPlusNorma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49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926460">
        <w:tblPrEx>
          <w:tblBorders>
            <w:insideH w:val="single" w:sz="4" w:space="0" w:color="auto"/>
          </w:tblBorders>
        </w:tblPrEx>
        <w:trPr>
          <w:trHeight w:val="491"/>
        </w:trPr>
        <w:tc>
          <w:tcPr>
            <w:tcW w:w="17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348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535055" w:rsidRPr="00230587" w:rsidRDefault="00535055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(указываются виды деятельности муниципального учреждения, по которым ему утверждено муниципальное задание)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535055" w:rsidRPr="00230587" w:rsidRDefault="0053505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hyperlink r:id="rId7" w:history="1">
              <w:r w:rsidRPr="00230587">
                <w:rPr>
                  <w:rFonts w:ascii="Times New Roman" w:hAnsi="Times New Roman" w:cs="Times New Roman"/>
                  <w:color w:val="0000FF"/>
                </w:rPr>
                <w:t>ОКВЭД</w:t>
              </w:r>
            </w:hyperlink>
          </w:p>
        </w:tc>
        <w:tc>
          <w:tcPr>
            <w:tcW w:w="1097" w:type="dxa"/>
            <w:vMerge/>
            <w:tcBorders>
              <w:left w:val="single" w:sz="4" w:space="0" w:color="auto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304A22">
        <w:tc>
          <w:tcPr>
            <w:tcW w:w="17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348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274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256AAB"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3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полугодие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256AAB">
        <w:tblPrEx>
          <w:tblBorders>
            <w:right w:val="none" w:sz="0" w:space="0" w:color="auto"/>
          </w:tblBorders>
        </w:tblPrEx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230587" w:rsidRDefault="00535055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 задании)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>
        <w:tblPrEx>
          <w:tblBorders>
            <w:right w:val="none" w:sz="0" w:space="0" w:color="auto"/>
          </w:tblBorders>
        </w:tblPrEx>
        <w:tc>
          <w:tcPr>
            <w:tcW w:w="9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>
        <w:tblPrEx>
          <w:tblBorders>
            <w:right w:val="none" w:sz="0" w:space="0" w:color="auto"/>
          </w:tblBorders>
        </w:tblPrEx>
        <w:tc>
          <w:tcPr>
            <w:tcW w:w="9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 w:rsidP="00D02E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Часть I. СВЕДЕНИЯ ОБ ОКАЗЫВАЕМЫХ МУНИЦИПАЛЬНЫХ УСЛУГАХ </w:t>
            </w:r>
            <w:hyperlink w:anchor="P1663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535055" w:rsidRPr="005F5638">
        <w:tblPrEx>
          <w:tblBorders>
            <w:right w:val="none" w:sz="0" w:space="0" w:color="auto"/>
          </w:tblBorders>
        </w:tblPrEx>
        <w:tc>
          <w:tcPr>
            <w:tcW w:w="9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 w:rsidP="00330D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  1</w:t>
            </w:r>
          </w:p>
        </w:tc>
      </w:tr>
      <w:tr w:rsidR="00535055" w:rsidRPr="005F5638">
        <w:tblPrEx>
          <w:tblBorders>
            <w:right w:val="none" w:sz="0" w:space="0" w:color="auto"/>
          </w:tblBorders>
        </w:tblPrEx>
        <w:tc>
          <w:tcPr>
            <w:tcW w:w="9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35055" w:rsidRPr="002B2CB9" w:rsidRDefault="00535055" w:rsidP="00256AAB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</w:rPr>
              <w:t xml:space="preserve">дошкольного </w:t>
            </w:r>
            <w:r w:rsidRPr="002B2CB9">
              <w:rPr>
                <w:rFonts w:ascii="Times New Roman" w:hAnsi="Times New Roman" w:cs="Times New Roman"/>
                <w:b/>
              </w:rPr>
              <w:t>образования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230587" w:rsidRDefault="00535055" w:rsidP="007118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50.Д.45.0</w:t>
            </w:r>
          </w:p>
        </w:tc>
      </w:tr>
      <w:tr w:rsidR="00535055" w:rsidRPr="005F5638">
        <w:trPr>
          <w:trHeight w:val="269"/>
        </w:trPr>
        <w:tc>
          <w:tcPr>
            <w:tcW w:w="525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</w:tr>
      <w:tr w:rsidR="00535055" w:rsidRPr="005F5638">
        <w:tblPrEx>
          <w:tblBorders>
            <w:right w:val="none" w:sz="0" w:space="0" w:color="auto"/>
          </w:tblBorders>
        </w:tblPrEx>
        <w:trPr>
          <w:trHeight w:val="509"/>
        </w:trPr>
        <w:tc>
          <w:tcPr>
            <w:tcW w:w="525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230587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>
        <w:tblPrEx>
          <w:tblBorders>
            <w:right w:val="none" w:sz="0" w:space="0" w:color="auto"/>
          </w:tblBorders>
        </w:tblPrEx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055" w:rsidRPr="002B2CB9" w:rsidRDefault="00535055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</w:rPr>
              <w:t xml:space="preserve"> от 1 до 3 лет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</w:tr>
    </w:tbl>
    <w:p w:rsidR="00535055" w:rsidRPr="00230587" w:rsidRDefault="00535055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Pr="00230587" w:rsidRDefault="00535055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535055" w:rsidRPr="00230587" w:rsidRDefault="00535055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535055" w:rsidRPr="00230587" w:rsidRDefault="00535055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Default="00535055">
      <w:pPr>
        <w:sectPr w:rsidR="00535055" w:rsidSect="00926460">
          <w:headerReference w:type="default" r:id="rId8"/>
          <w:pgSz w:w="11905" w:h="16838"/>
          <w:pgMar w:top="360" w:right="850" w:bottom="1134" w:left="1320" w:header="0" w:footer="0" w:gutter="0"/>
          <w:cols w:space="720"/>
        </w:sect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851"/>
        <w:gridCol w:w="992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535055" w:rsidRPr="005F5638" w:rsidTr="005E1F50">
        <w:tc>
          <w:tcPr>
            <w:tcW w:w="771" w:type="dxa"/>
            <w:vMerge w:val="restart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535055" w:rsidRPr="005E1F50" w:rsidRDefault="00535055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535055" w:rsidRPr="005E1F50" w:rsidRDefault="00535055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535055" w:rsidRPr="005E1F50" w:rsidRDefault="00535055" w:rsidP="007103F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535055" w:rsidRPr="005F5638" w:rsidTr="005E1F50">
        <w:tc>
          <w:tcPr>
            <w:tcW w:w="77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535055" w:rsidRPr="005F5638" w:rsidTr="005E1F50">
        <w:trPr>
          <w:trHeight w:val="509"/>
        </w:trPr>
        <w:tc>
          <w:tcPr>
            <w:tcW w:w="77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535055" w:rsidRPr="005E1F50" w:rsidRDefault="00535055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535055" w:rsidRPr="00AF6DA5" w:rsidRDefault="00535055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5E1F50">
        <w:tc>
          <w:tcPr>
            <w:tcW w:w="77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5E1F50">
        <w:tc>
          <w:tcPr>
            <w:tcW w:w="771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535055" w:rsidRPr="005E1F50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35055" w:rsidRPr="005F5638" w:rsidTr="005E1F50">
        <w:tc>
          <w:tcPr>
            <w:tcW w:w="771" w:type="dxa"/>
            <w:vMerge w:val="restart"/>
          </w:tcPr>
          <w:p w:rsidR="00535055" w:rsidRPr="005D6D62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BE3A5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D6D62">
              <w:rPr>
                <w:rFonts w:ascii="Times New Roman" w:hAnsi="Times New Roman"/>
                <w:sz w:val="20"/>
                <w:szCs w:val="20"/>
              </w:rPr>
              <w:t>801011О.99.0.БВ24ДМ62000</w:t>
            </w:r>
          </w:p>
        </w:tc>
        <w:tc>
          <w:tcPr>
            <w:tcW w:w="851" w:type="dxa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992" w:type="dxa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5638">
              <w:rPr>
                <w:rFonts w:ascii="Times New Roman" w:hAnsi="Times New Roman"/>
              </w:rPr>
              <w:t>От 1 года до 3 лет</w:t>
            </w:r>
          </w:p>
        </w:tc>
        <w:tc>
          <w:tcPr>
            <w:tcW w:w="992" w:type="dxa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5638"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992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педагогических работников, прошедших курсы (повышение квалификации) 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менее 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раза </w:t>
            </w: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5E1F50">
        <w:tc>
          <w:tcPr>
            <w:tcW w:w="77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35055" w:rsidRPr="004E10FC" w:rsidRDefault="00535055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представителей), удовлетворённых условиями и качеством предоставляемой услуги</w:t>
            </w:r>
          </w:p>
        </w:tc>
        <w:tc>
          <w:tcPr>
            <w:tcW w:w="1134" w:type="dxa"/>
          </w:tcPr>
          <w:p w:rsidR="00535055" w:rsidRPr="004E10FC" w:rsidRDefault="00535055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535055" w:rsidRPr="004E10FC" w:rsidRDefault="00535055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535055" w:rsidRPr="004E10FC" w:rsidRDefault="00535055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418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5E1F50">
        <w:tc>
          <w:tcPr>
            <w:tcW w:w="771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 своевре-менно устранённых учреждением нарушений, выявленных в результате проверок органами исполни-тельной власти субъектов РФ, осуществля-ющими функции по контролю и надзору в сфере образования</w:t>
            </w:r>
          </w:p>
        </w:tc>
        <w:tc>
          <w:tcPr>
            <w:tcW w:w="1134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_GoBack"/>
            <w:bookmarkEnd w:id="2"/>
          </w:p>
        </w:tc>
        <w:tc>
          <w:tcPr>
            <w:tcW w:w="850" w:type="dxa"/>
          </w:tcPr>
          <w:p w:rsidR="00535055" w:rsidRPr="005E1F5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35055" w:rsidRDefault="00535055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535055" w:rsidRPr="005E1F50" w:rsidRDefault="00535055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5E1F50">
        <w:rPr>
          <w:rFonts w:ascii="Times New Roman" w:hAnsi="Times New Roman" w:cs="Times New Roman"/>
          <w:sz w:val="18"/>
          <w:szCs w:val="18"/>
        </w:rPr>
        <w:t xml:space="preserve">3.2. Сведения о фактическом достижении показателей, характеризующих объем </w:t>
      </w:r>
      <w:r>
        <w:rPr>
          <w:rFonts w:ascii="Times New Roman" w:hAnsi="Times New Roman" w:cs="Times New Roman"/>
          <w:sz w:val="18"/>
          <w:szCs w:val="18"/>
        </w:rPr>
        <w:t>муниципальной</w:t>
      </w:r>
      <w:r w:rsidRPr="005E1F50">
        <w:rPr>
          <w:rFonts w:ascii="Times New Roman" w:hAnsi="Times New Roman" w:cs="Times New Roman"/>
          <w:sz w:val="18"/>
          <w:szCs w:val="18"/>
        </w:rPr>
        <w:t xml:space="preserve"> услуги</w:t>
      </w:r>
    </w:p>
    <w:p w:rsidR="00535055" w:rsidRDefault="00535055">
      <w:pPr>
        <w:pStyle w:val="ConsPlusNormal"/>
        <w:jc w:val="both"/>
      </w:pPr>
    </w:p>
    <w:tbl>
      <w:tblPr>
        <w:tblW w:w="15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709"/>
        <w:gridCol w:w="851"/>
        <w:gridCol w:w="708"/>
        <w:gridCol w:w="709"/>
        <w:gridCol w:w="709"/>
        <w:gridCol w:w="850"/>
        <w:gridCol w:w="851"/>
        <w:gridCol w:w="850"/>
        <w:gridCol w:w="851"/>
        <w:gridCol w:w="1417"/>
        <w:gridCol w:w="1701"/>
        <w:gridCol w:w="851"/>
        <w:gridCol w:w="992"/>
        <w:gridCol w:w="1418"/>
        <w:gridCol w:w="1277"/>
      </w:tblGrid>
      <w:tr w:rsidR="00535055" w:rsidRPr="005F5638" w:rsidTr="00D30C9D">
        <w:tc>
          <w:tcPr>
            <w:tcW w:w="629" w:type="dxa"/>
            <w:vMerge w:val="restart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3"/>
            <w:vMerge w:val="restart"/>
          </w:tcPr>
          <w:p w:rsidR="00535055" w:rsidRPr="000D6327" w:rsidRDefault="00535055" w:rsidP="000D632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535055" w:rsidRPr="000D6327" w:rsidRDefault="00535055" w:rsidP="00FC4B5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9"/>
          </w:tcPr>
          <w:p w:rsidR="00535055" w:rsidRPr="000D6327" w:rsidRDefault="00535055" w:rsidP="00281BF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vMerge w:val="restart"/>
          </w:tcPr>
          <w:p w:rsidR="00535055" w:rsidRPr="009F3240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535055" w:rsidRPr="005F5638" w:rsidTr="00D30C9D">
        <w:tc>
          <w:tcPr>
            <w:tcW w:w="629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535055" w:rsidRPr="000D6327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535055" w:rsidRPr="000D6327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535055" w:rsidRPr="00281BF8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535055" w:rsidRPr="00281BF8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vMerge w:val="restart"/>
          </w:tcPr>
          <w:p w:rsidR="00535055" w:rsidRPr="00281BF8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vMerge/>
          </w:tcPr>
          <w:p w:rsidR="00535055" w:rsidRPr="005F5638" w:rsidRDefault="00535055"/>
        </w:tc>
      </w:tr>
      <w:tr w:rsidR="00535055" w:rsidRPr="005F5638" w:rsidTr="00D30C9D">
        <w:trPr>
          <w:trHeight w:val="509"/>
        </w:trPr>
        <w:tc>
          <w:tcPr>
            <w:tcW w:w="629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0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535055" w:rsidRPr="000D6327" w:rsidRDefault="00535055" w:rsidP="00D30C9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vMerge w:val="restart"/>
          </w:tcPr>
          <w:p w:rsidR="00535055" w:rsidRPr="000D6327" w:rsidRDefault="00535055" w:rsidP="00D30C9D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vMerge w:val="restart"/>
          </w:tcPr>
          <w:p w:rsidR="00535055" w:rsidRDefault="00535055" w:rsidP="00D30C9D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535055" w:rsidRPr="005F5638" w:rsidRDefault="00535055"/>
        </w:tc>
        <w:tc>
          <w:tcPr>
            <w:tcW w:w="992" w:type="dxa"/>
            <w:vMerge/>
          </w:tcPr>
          <w:p w:rsidR="00535055" w:rsidRPr="005F5638" w:rsidRDefault="00535055"/>
        </w:tc>
        <w:tc>
          <w:tcPr>
            <w:tcW w:w="1418" w:type="dxa"/>
            <w:vMerge/>
          </w:tcPr>
          <w:p w:rsidR="00535055" w:rsidRPr="005F5638" w:rsidRDefault="00535055"/>
        </w:tc>
        <w:tc>
          <w:tcPr>
            <w:tcW w:w="1277" w:type="dxa"/>
            <w:vMerge/>
          </w:tcPr>
          <w:p w:rsidR="00535055" w:rsidRPr="005F5638" w:rsidRDefault="00535055"/>
        </w:tc>
      </w:tr>
      <w:tr w:rsidR="00535055" w:rsidRPr="005F5638" w:rsidTr="00D30C9D">
        <w:tc>
          <w:tcPr>
            <w:tcW w:w="629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535055" w:rsidRPr="005F5638" w:rsidRDefault="00535055"/>
        </w:tc>
        <w:tc>
          <w:tcPr>
            <w:tcW w:w="851" w:type="dxa"/>
            <w:vMerge/>
          </w:tcPr>
          <w:p w:rsidR="00535055" w:rsidRPr="005F5638" w:rsidRDefault="00535055"/>
        </w:tc>
        <w:tc>
          <w:tcPr>
            <w:tcW w:w="992" w:type="dxa"/>
            <w:vMerge/>
          </w:tcPr>
          <w:p w:rsidR="00535055" w:rsidRPr="005F5638" w:rsidRDefault="00535055"/>
        </w:tc>
        <w:tc>
          <w:tcPr>
            <w:tcW w:w="1418" w:type="dxa"/>
            <w:vMerge/>
          </w:tcPr>
          <w:p w:rsidR="00535055" w:rsidRPr="005F5638" w:rsidRDefault="00535055"/>
        </w:tc>
        <w:tc>
          <w:tcPr>
            <w:tcW w:w="1277" w:type="dxa"/>
            <w:vMerge/>
          </w:tcPr>
          <w:p w:rsidR="00535055" w:rsidRPr="005F5638" w:rsidRDefault="00535055"/>
        </w:tc>
      </w:tr>
      <w:tr w:rsidR="00535055" w:rsidRPr="005F5638" w:rsidTr="00D30C9D">
        <w:tc>
          <w:tcPr>
            <w:tcW w:w="629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</w:tcPr>
          <w:p w:rsidR="00535055" w:rsidRPr="00D30C9D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535055" w:rsidRPr="005F5638" w:rsidTr="00D30C9D">
        <w:tc>
          <w:tcPr>
            <w:tcW w:w="629" w:type="dxa"/>
          </w:tcPr>
          <w:p w:rsidR="00535055" w:rsidRPr="002D144A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2D9">
              <w:rPr>
                <w:rFonts w:ascii="Times New Roman" w:hAnsi="Times New Roman"/>
                <w:sz w:val="20"/>
                <w:szCs w:val="20"/>
              </w:rPr>
              <w:t>801011О.99.0.БВ24ДМ62000</w:t>
            </w:r>
          </w:p>
        </w:tc>
        <w:tc>
          <w:tcPr>
            <w:tcW w:w="709" w:type="dxa"/>
          </w:tcPr>
          <w:p w:rsidR="00535055" w:rsidRPr="00AE0630" w:rsidRDefault="00535055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Образова-тельная программа дошкольногообразова-ния</w:t>
            </w:r>
          </w:p>
        </w:tc>
        <w:tc>
          <w:tcPr>
            <w:tcW w:w="851" w:type="dxa"/>
          </w:tcPr>
          <w:p w:rsidR="00535055" w:rsidRDefault="00535055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708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</w:pPr>
            <w:r w:rsidRPr="005F5638">
              <w:t>От 1 года до 3 лет</w:t>
            </w: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</w:pPr>
            <w:r w:rsidRPr="005F5638">
              <w:t>очная</w:t>
            </w: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 w:rsidRPr="005F5638">
              <w:t>Группа полного дня</w:t>
            </w:r>
          </w:p>
        </w:tc>
        <w:tc>
          <w:tcPr>
            <w:tcW w:w="850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850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п- 26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п- 24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1417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1п-26</w:t>
            </w:r>
          </w:p>
        </w:tc>
        <w:tc>
          <w:tcPr>
            <w:tcW w:w="1701" w:type="dxa"/>
          </w:tcPr>
          <w:p w:rsidR="00535055" w:rsidRDefault="00535055">
            <w:pPr>
              <w:pStyle w:val="ConsPlusNormal"/>
            </w:pPr>
            <w:r>
              <w:t>1п-27</w:t>
            </w:r>
          </w:p>
        </w:tc>
        <w:tc>
          <w:tcPr>
            <w:tcW w:w="851" w:type="dxa"/>
          </w:tcPr>
          <w:p w:rsidR="00535055" w:rsidRDefault="00535055">
            <w:pPr>
              <w:pStyle w:val="ConsPlusNormal"/>
            </w:pPr>
            <w:r>
              <w:t>2</w:t>
            </w:r>
          </w:p>
        </w:tc>
        <w:tc>
          <w:tcPr>
            <w:tcW w:w="992" w:type="dxa"/>
          </w:tcPr>
          <w:p w:rsidR="00535055" w:rsidRDefault="00535055">
            <w:pPr>
              <w:pStyle w:val="ConsPlusNormal"/>
            </w:pPr>
          </w:p>
        </w:tc>
        <w:tc>
          <w:tcPr>
            <w:tcW w:w="1418" w:type="dxa"/>
          </w:tcPr>
          <w:p w:rsidR="00535055" w:rsidRDefault="00535055">
            <w:pPr>
              <w:pStyle w:val="ConsPlusNormal"/>
            </w:pPr>
          </w:p>
        </w:tc>
        <w:tc>
          <w:tcPr>
            <w:tcW w:w="1277" w:type="dxa"/>
          </w:tcPr>
          <w:p w:rsidR="00535055" w:rsidRDefault="00535055">
            <w:pPr>
              <w:pStyle w:val="ConsPlusNormal"/>
            </w:pPr>
          </w:p>
        </w:tc>
      </w:tr>
      <w:tr w:rsidR="00535055" w:rsidRPr="005F5638" w:rsidTr="00D30C9D">
        <w:tc>
          <w:tcPr>
            <w:tcW w:w="629" w:type="dxa"/>
          </w:tcPr>
          <w:p w:rsidR="00535055" w:rsidRPr="006412D9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850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Количество человеко- дней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535055" w:rsidRDefault="00535055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1п-3068</w:t>
            </w:r>
          </w:p>
          <w:p w:rsidR="00535055" w:rsidRPr="00187EF8" w:rsidRDefault="00535055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2п-2088</w:t>
            </w:r>
          </w:p>
        </w:tc>
        <w:tc>
          <w:tcPr>
            <w:tcW w:w="1417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1п-3068</w:t>
            </w:r>
          </w:p>
        </w:tc>
        <w:tc>
          <w:tcPr>
            <w:tcW w:w="1701" w:type="dxa"/>
          </w:tcPr>
          <w:p w:rsidR="00535055" w:rsidRDefault="00535055">
            <w:pPr>
              <w:pStyle w:val="ConsPlusNormal"/>
            </w:pPr>
            <w:r>
              <w:t>1п-1980</w:t>
            </w:r>
          </w:p>
        </w:tc>
        <w:tc>
          <w:tcPr>
            <w:tcW w:w="851" w:type="dxa"/>
          </w:tcPr>
          <w:p w:rsidR="00535055" w:rsidRDefault="00535055">
            <w:pPr>
              <w:pStyle w:val="ConsPlusNormal"/>
            </w:pPr>
            <w:r>
              <w:t>307</w:t>
            </w:r>
          </w:p>
        </w:tc>
        <w:tc>
          <w:tcPr>
            <w:tcW w:w="992" w:type="dxa"/>
          </w:tcPr>
          <w:p w:rsidR="00535055" w:rsidRDefault="00535055">
            <w:pPr>
              <w:pStyle w:val="ConsPlusNormal"/>
            </w:pPr>
          </w:p>
        </w:tc>
        <w:tc>
          <w:tcPr>
            <w:tcW w:w="1418" w:type="dxa"/>
          </w:tcPr>
          <w:p w:rsidR="00535055" w:rsidRPr="0040474D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535055" w:rsidRDefault="00535055">
            <w:pPr>
              <w:pStyle w:val="ConsPlusNormal"/>
            </w:pPr>
          </w:p>
        </w:tc>
      </w:tr>
      <w:tr w:rsidR="00535055" w:rsidRPr="005F5638" w:rsidTr="00D30C9D">
        <w:tc>
          <w:tcPr>
            <w:tcW w:w="629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535055" w:rsidRPr="000D6327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535055" w:rsidRDefault="00535055">
            <w:pPr>
              <w:pStyle w:val="ConsPlusNormal"/>
            </w:pPr>
          </w:p>
        </w:tc>
        <w:tc>
          <w:tcPr>
            <w:tcW w:w="851" w:type="dxa"/>
          </w:tcPr>
          <w:p w:rsidR="00535055" w:rsidRDefault="00535055">
            <w:pPr>
              <w:pStyle w:val="ConsPlusNormal"/>
            </w:pPr>
          </w:p>
        </w:tc>
        <w:tc>
          <w:tcPr>
            <w:tcW w:w="992" w:type="dxa"/>
          </w:tcPr>
          <w:p w:rsidR="00535055" w:rsidRDefault="00535055">
            <w:pPr>
              <w:pStyle w:val="ConsPlusNormal"/>
            </w:pPr>
          </w:p>
        </w:tc>
        <w:tc>
          <w:tcPr>
            <w:tcW w:w="1418" w:type="dxa"/>
          </w:tcPr>
          <w:p w:rsidR="00535055" w:rsidRDefault="00535055">
            <w:pPr>
              <w:pStyle w:val="ConsPlusNormal"/>
            </w:pPr>
          </w:p>
        </w:tc>
        <w:tc>
          <w:tcPr>
            <w:tcW w:w="1277" w:type="dxa"/>
          </w:tcPr>
          <w:p w:rsidR="00535055" w:rsidRDefault="00535055">
            <w:pPr>
              <w:pStyle w:val="ConsPlusNormal"/>
            </w:pPr>
          </w:p>
        </w:tc>
      </w:tr>
    </w:tbl>
    <w:p w:rsidR="00535055" w:rsidRDefault="00535055"/>
    <w:tbl>
      <w:tblPr>
        <w:tblpPr w:leftFromText="180" w:rightFromText="180" w:vertAnchor="text" w:horzAnchor="margin" w:tblpY="-574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3"/>
        <w:gridCol w:w="3267"/>
        <w:gridCol w:w="2749"/>
        <w:gridCol w:w="1097"/>
      </w:tblGrid>
      <w:tr w:rsidR="00535055" w:rsidRPr="005F5638" w:rsidTr="00552C6A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35055" w:rsidRDefault="00535055" w:rsidP="00552C6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35055" w:rsidRPr="00230587" w:rsidRDefault="00535055" w:rsidP="00552C6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Раздел     2</w:t>
            </w:r>
          </w:p>
        </w:tc>
      </w:tr>
      <w:tr w:rsidR="00535055" w:rsidRPr="005F5638" w:rsidTr="00552C6A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 w:rsidP="00552C6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552C6A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 w:rsidP="00552C6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35055" w:rsidRPr="002B2CB9" w:rsidRDefault="00535055" w:rsidP="00552C6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Реализация основных общеобра</w:t>
            </w:r>
            <w:r>
              <w:rPr>
                <w:rFonts w:ascii="Times New Roman" w:hAnsi="Times New Roman" w:cs="Times New Roman"/>
                <w:b/>
              </w:rPr>
              <w:t xml:space="preserve">зовательных программ дошкольного </w:t>
            </w:r>
            <w:r w:rsidRPr="002B2CB9">
              <w:rPr>
                <w:rFonts w:ascii="Times New Roman" w:hAnsi="Times New Roman" w:cs="Times New Roman"/>
                <w:b/>
              </w:rPr>
              <w:t>образования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230587" w:rsidRDefault="00535055" w:rsidP="00552C6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055" w:rsidRPr="00230587" w:rsidRDefault="00535055" w:rsidP="00552C6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50.Д.45.0</w:t>
            </w:r>
          </w:p>
        </w:tc>
      </w:tr>
      <w:tr w:rsidR="00535055" w:rsidRPr="005F5638" w:rsidTr="00552C6A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5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 w:rsidP="00552C6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 w:rsidP="00552C6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055" w:rsidRPr="005F5638" w:rsidRDefault="00535055" w:rsidP="00552C6A">
            <w:pPr>
              <w:rPr>
                <w:rFonts w:ascii="Times New Roman" w:hAnsi="Times New Roman"/>
              </w:rPr>
            </w:pPr>
          </w:p>
        </w:tc>
      </w:tr>
      <w:tr w:rsidR="00535055" w:rsidRPr="005F5638" w:rsidTr="00552C6A">
        <w:trPr>
          <w:trHeight w:val="509"/>
        </w:trPr>
        <w:tc>
          <w:tcPr>
            <w:tcW w:w="5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35055" w:rsidRPr="005F5638" w:rsidRDefault="00535055" w:rsidP="00552C6A">
            <w:pPr>
              <w:rPr>
                <w:rFonts w:ascii="Times New Roman" w:hAnsi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 w:rsidP="00552C6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230587" w:rsidRDefault="00535055" w:rsidP="00552C6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552C6A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535055" w:rsidRPr="00230587" w:rsidRDefault="00535055" w:rsidP="00552C6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055" w:rsidRPr="002B2CB9" w:rsidRDefault="00535055" w:rsidP="00552C6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</w:rPr>
              <w:t xml:space="preserve"> от 3 до 8 лет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 w:rsidP="00552C6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5F5638" w:rsidRDefault="00535055" w:rsidP="00552C6A">
            <w:pPr>
              <w:rPr>
                <w:rFonts w:ascii="Times New Roman" w:hAnsi="Times New Roman"/>
              </w:rPr>
            </w:pPr>
          </w:p>
        </w:tc>
      </w:tr>
    </w:tbl>
    <w:p w:rsidR="00535055" w:rsidRDefault="00535055"/>
    <w:p w:rsidR="00535055" w:rsidRDefault="00535055"/>
    <w:p w:rsidR="00535055" w:rsidRDefault="00535055"/>
    <w:p w:rsidR="00535055" w:rsidRDefault="00535055"/>
    <w:p w:rsidR="00535055" w:rsidRDefault="00535055"/>
    <w:p w:rsidR="00535055" w:rsidRDefault="00535055"/>
    <w:p w:rsidR="00535055" w:rsidRDefault="00535055"/>
    <w:p w:rsidR="00535055" w:rsidRDefault="00535055"/>
    <w:p w:rsidR="00535055" w:rsidRDefault="00535055"/>
    <w:p w:rsidR="00535055" w:rsidRDefault="00535055"/>
    <w:p w:rsidR="00535055" w:rsidRPr="00230587" w:rsidRDefault="00535055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Pr="00230587" w:rsidRDefault="00535055" w:rsidP="00297F3C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535055" w:rsidRPr="00230587" w:rsidRDefault="00535055" w:rsidP="00297F3C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535055" w:rsidRPr="00230587" w:rsidRDefault="00535055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Default="00535055" w:rsidP="00297F3C">
      <w:r>
        <w:tab/>
      </w:r>
      <w:r>
        <w:tab/>
      </w:r>
    </w:p>
    <w:p w:rsidR="00535055" w:rsidRDefault="00535055" w:rsidP="00297F3C"/>
    <w:p w:rsidR="00535055" w:rsidRDefault="00535055"/>
    <w:p w:rsidR="00535055" w:rsidRDefault="00535055"/>
    <w:p w:rsidR="00535055" w:rsidRDefault="00535055"/>
    <w:p w:rsidR="00535055" w:rsidRDefault="00535055"/>
    <w:p w:rsidR="00535055" w:rsidRDefault="00535055"/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142"/>
        <w:gridCol w:w="567"/>
        <w:gridCol w:w="284"/>
        <w:gridCol w:w="361"/>
        <w:gridCol w:w="206"/>
        <w:gridCol w:w="425"/>
        <w:gridCol w:w="283"/>
        <w:gridCol w:w="709"/>
        <w:gridCol w:w="709"/>
        <w:gridCol w:w="283"/>
        <w:gridCol w:w="567"/>
        <w:gridCol w:w="85"/>
        <w:gridCol w:w="341"/>
        <w:gridCol w:w="425"/>
        <w:gridCol w:w="567"/>
        <w:gridCol w:w="283"/>
        <w:gridCol w:w="851"/>
        <w:gridCol w:w="282"/>
        <w:gridCol w:w="994"/>
        <w:gridCol w:w="103"/>
        <w:gridCol w:w="38"/>
        <w:gridCol w:w="1134"/>
        <w:gridCol w:w="567"/>
        <w:gridCol w:w="567"/>
        <w:gridCol w:w="284"/>
        <w:gridCol w:w="850"/>
        <w:gridCol w:w="142"/>
        <w:gridCol w:w="1276"/>
        <w:gridCol w:w="142"/>
        <w:gridCol w:w="567"/>
        <w:gridCol w:w="710"/>
        <w:gridCol w:w="140"/>
      </w:tblGrid>
      <w:tr w:rsidR="00535055" w:rsidRPr="005F5638" w:rsidTr="00194FD1">
        <w:tc>
          <w:tcPr>
            <w:tcW w:w="771" w:type="dxa"/>
            <w:gridSpan w:val="2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7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5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19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535055" w:rsidRPr="005F5638" w:rsidTr="00194FD1">
        <w:tc>
          <w:tcPr>
            <w:tcW w:w="771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4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7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gridSpan w:val="2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gridSpan w:val="2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535055" w:rsidRPr="005F5638" w:rsidTr="00194FD1">
        <w:trPr>
          <w:trHeight w:val="509"/>
        </w:trPr>
        <w:tc>
          <w:tcPr>
            <w:tcW w:w="771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gridSpan w:val="2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1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3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535055" w:rsidRPr="00AF6DA5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194FD1">
        <w:tc>
          <w:tcPr>
            <w:tcW w:w="771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3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  <w:gridSpan w:val="3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194FD1">
        <w:tc>
          <w:tcPr>
            <w:tcW w:w="771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gridSpan w:val="3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3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gridSpan w:val="3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</w:tcPr>
          <w:p w:rsidR="00535055" w:rsidRPr="005E1F50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35055" w:rsidRPr="005F5638" w:rsidTr="00194FD1">
        <w:tc>
          <w:tcPr>
            <w:tcW w:w="771" w:type="dxa"/>
            <w:gridSpan w:val="2"/>
            <w:vMerge w:val="restart"/>
          </w:tcPr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6456">
              <w:rPr>
                <w:rFonts w:ascii="Times New Roman" w:hAnsi="Times New Roman"/>
                <w:sz w:val="20"/>
                <w:szCs w:val="20"/>
              </w:rPr>
              <w:t xml:space="preserve">801011О.99.0.БВ24ДН82000 </w:t>
            </w:r>
          </w:p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BE3A5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801011О</w:t>
            </w:r>
            <w:r w:rsidRPr="00BE6456">
              <w:rPr>
                <w:rFonts w:ascii="Times New Roman" w:hAnsi="Times New Roman"/>
                <w:sz w:val="20"/>
                <w:szCs w:val="20"/>
              </w:rPr>
              <w:t>.99.0.БВ24АВ42000</w:t>
            </w:r>
          </w:p>
        </w:tc>
        <w:tc>
          <w:tcPr>
            <w:tcW w:w="851" w:type="dxa"/>
            <w:gridSpan w:val="2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992" w:type="dxa"/>
            <w:gridSpan w:val="3"/>
            <w:vMerge w:val="restart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 дошкольного образования</w:t>
            </w:r>
          </w:p>
        </w:tc>
        <w:tc>
          <w:tcPr>
            <w:tcW w:w="992" w:type="dxa"/>
            <w:gridSpan w:val="2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 w:rsidRPr="005F5638">
              <w:t>От 3 лет до 8 лет</w:t>
            </w:r>
          </w:p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>
            <w:pPr>
              <w:tabs>
                <w:tab w:val="left" w:pos="645"/>
              </w:tabs>
            </w:pPr>
            <w:r w:rsidRPr="005F5638">
              <w:t>От 3 лет до 8 лет</w:t>
            </w:r>
          </w:p>
        </w:tc>
        <w:tc>
          <w:tcPr>
            <w:tcW w:w="992" w:type="dxa"/>
            <w:gridSpan w:val="2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>
            <w:pPr>
              <w:tabs>
                <w:tab w:val="left" w:pos="580"/>
              </w:tabs>
            </w:pPr>
            <w:r w:rsidRPr="005F5638">
              <w:t>очная</w:t>
            </w:r>
          </w:p>
        </w:tc>
        <w:tc>
          <w:tcPr>
            <w:tcW w:w="993" w:type="dxa"/>
            <w:gridSpan w:val="3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 w:rsidRPr="005F5638">
              <w:t>Группа полного дня</w:t>
            </w: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  <w:r w:rsidRPr="005F5638">
              <w:t>Группа полного дня</w:t>
            </w:r>
          </w:p>
        </w:tc>
        <w:tc>
          <w:tcPr>
            <w:tcW w:w="992" w:type="dxa"/>
            <w:gridSpan w:val="2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педагогических работников, прошедших курсы (повышение квалификации) 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менее 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раза </w:t>
            </w: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  <w:gridSpan w:val="2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194FD1">
        <w:tc>
          <w:tcPr>
            <w:tcW w:w="771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535055" w:rsidRPr="004E10FC" w:rsidRDefault="00535055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представителей), удовлетворённых условиями и качеством предоставляемой услуги</w:t>
            </w:r>
          </w:p>
        </w:tc>
        <w:tc>
          <w:tcPr>
            <w:tcW w:w="1134" w:type="dxa"/>
            <w:gridSpan w:val="2"/>
          </w:tcPr>
          <w:p w:rsidR="00535055" w:rsidRPr="004E10FC" w:rsidRDefault="00535055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535055" w:rsidRPr="004E10FC" w:rsidRDefault="00535055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535055" w:rsidRPr="004E10FC" w:rsidRDefault="00535055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418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194FD1">
        <w:tc>
          <w:tcPr>
            <w:tcW w:w="771" w:type="dxa"/>
            <w:gridSpan w:val="2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 своевре-менно устранённых учреждением нарушений, выявленных в результате проверок органами исполни-тельной власти субъектов РФ, осуществля-ющими функции по контролю и надзору в сфере образования</w:t>
            </w:r>
          </w:p>
        </w:tc>
        <w:tc>
          <w:tcPr>
            <w:tcW w:w="1134" w:type="dxa"/>
            <w:gridSpan w:val="2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535055" w:rsidRPr="00436917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535055" w:rsidRPr="005E1F5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535055" w:rsidRPr="00C61D5A" w:rsidRDefault="00535055" w:rsidP="00C61D5A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535055" w:rsidRDefault="00535055" w:rsidP="00194FD1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535055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535055" w:rsidRPr="00230587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194FD1">
        <w:trPr>
          <w:gridAfter w:val="1"/>
          <w:wAfter w:w="140" w:type="dxa"/>
        </w:trPr>
        <w:tc>
          <w:tcPr>
            <w:tcW w:w="629" w:type="dxa"/>
            <w:vMerge w:val="restart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7"/>
            <w:vMerge w:val="restart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20"/>
          </w:tcPr>
          <w:p w:rsidR="00535055" w:rsidRPr="000D6327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gridSpan w:val="2"/>
            <w:vMerge w:val="restart"/>
          </w:tcPr>
          <w:p w:rsidR="00535055" w:rsidRPr="009F3240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535055" w:rsidRPr="005F5638" w:rsidTr="00194FD1">
        <w:trPr>
          <w:gridAfter w:val="1"/>
          <w:wAfter w:w="140" w:type="dxa"/>
        </w:trPr>
        <w:tc>
          <w:tcPr>
            <w:tcW w:w="629" w:type="dxa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5"/>
          </w:tcPr>
          <w:p w:rsidR="00535055" w:rsidRPr="000D6327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7"/>
          </w:tcPr>
          <w:p w:rsidR="00535055" w:rsidRPr="000D6327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gridSpan w:val="2"/>
            <w:vMerge w:val="restart"/>
          </w:tcPr>
          <w:p w:rsidR="00535055" w:rsidRPr="00281BF8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gridSpan w:val="2"/>
            <w:vMerge w:val="restart"/>
          </w:tcPr>
          <w:p w:rsidR="00535055" w:rsidRPr="00281BF8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gridSpan w:val="2"/>
            <w:vMerge w:val="restart"/>
          </w:tcPr>
          <w:p w:rsidR="00535055" w:rsidRPr="00281BF8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gridSpan w:val="2"/>
            <w:vMerge/>
          </w:tcPr>
          <w:p w:rsidR="00535055" w:rsidRPr="005F5638" w:rsidRDefault="00535055" w:rsidP="00BC589A"/>
        </w:tc>
      </w:tr>
      <w:tr w:rsidR="00535055" w:rsidRPr="005F5638" w:rsidTr="00194FD1">
        <w:trPr>
          <w:gridAfter w:val="1"/>
          <w:wAfter w:w="140" w:type="dxa"/>
          <w:trHeight w:val="509"/>
        </w:trPr>
        <w:tc>
          <w:tcPr>
            <w:tcW w:w="629" w:type="dxa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 w:val="restart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2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gridSpan w:val="4"/>
            <w:vMerge w:val="restart"/>
          </w:tcPr>
          <w:p w:rsidR="00535055" w:rsidRPr="000D6327" w:rsidRDefault="00535055" w:rsidP="00BC589A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gridSpan w:val="2"/>
            <w:vMerge w:val="restart"/>
          </w:tcPr>
          <w:p w:rsidR="00535055" w:rsidRDefault="00535055" w:rsidP="00BC589A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gridSpan w:val="2"/>
            <w:vMerge/>
          </w:tcPr>
          <w:p w:rsidR="00535055" w:rsidRPr="005F5638" w:rsidRDefault="00535055" w:rsidP="00BC589A"/>
        </w:tc>
        <w:tc>
          <w:tcPr>
            <w:tcW w:w="992" w:type="dxa"/>
            <w:gridSpan w:val="2"/>
            <w:vMerge/>
          </w:tcPr>
          <w:p w:rsidR="00535055" w:rsidRPr="005F5638" w:rsidRDefault="00535055" w:rsidP="00BC589A"/>
        </w:tc>
        <w:tc>
          <w:tcPr>
            <w:tcW w:w="1418" w:type="dxa"/>
            <w:gridSpan w:val="2"/>
            <w:vMerge/>
          </w:tcPr>
          <w:p w:rsidR="00535055" w:rsidRPr="005F5638" w:rsidRDefault="00535055" w:rsidP="00BC589A"/>
        </w:tc>
        <w:tc>
          <w:tcPr>
            <w:tcW w:w="1277" w:type="dxa"/>
            <w:gridSpan w:val="2"/>
            <w:vMerge/>
          </w:tcPr>
          <w:p w:rsidR="00535055" w:rsidRPr="005F5638" w:rsidRDefault="00535055" w:rsidP="00BC589A"/>
        </w:tc>
      </w:tr>
      <w:tr w:rsidR="00535055" w:rsidRPr="005F5638" w:rsidTr="00194FD1">
        <w:trPr>
          <w:gridAfter w:val="1"/>
          <w:wAfter w:w="140" w:type="dxa"/>
        </w:trPr>
        <w:tc>
          <w:tcPr>
            <w:tcW w:w="629" w:type="dxa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gridSpan w:val="3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  <w:gridSpan w:val="2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Merge/>
          </w:tcPr>
          <w:p w:rsidR="00535055" w:rsidRPr="005F5638" w:rsidRDefault="00535055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535055" w:rsidRPr="005F5638" w:rsidRDefault="00535055" w:rsidP="00BC589A"/>
        </w:tc>
        <w:tc>
          <w:tcPr>
            <w:tcW w:w="851" w:type="dxa"/>
            <w:gridSpan w:val="2"/>
            <w:vMerge/>
          </w:tcPr>
          <w:p w:rsidR="00535055" w:rsidRPr="005F5638" w:rsidRDefault="00535055" w:rsidP="00BC589A"/>
        </w:tc>
        <w:tc>
          <w:tcPr>
            <w:tcW w:w="992" w:type="dxa"/>
            <w:gridSpan w:val="2"/>
            <w:vMerge/>
          </w:tcPr>
          <w:p w:rsidR="00535055" w:rsidRPr="005F5638" w:rsidRDefault="00535055" w:rsidP="00BC589A"/>
        </w:tc>
        <w:tc>
          <w:tcPr>
            <w:tcW w:w="1418" w:type="dxa"/>
            <w:gridSpan w:val="2"/>
            <w:vMerge/>
          </w:tcPr>
          <w:p w:rsidR="00535055" w:rsidRPr="005F5638" w:rsidRDefault="00535055" w:rsidP="00BC589A"/>
        </w:tc>
        <w:tc>
          <w:tcPr>
            <w:tcW w:w="1277" w:type="dxa"/>
            <w:gridSpan w:val="2"/>
            <w:vMerge/>
          </w:tcPr>
          <w:p w:rsidR="00535055" w:rsidRPr="005F5638" w:rsidRDefault="00535055" w:rsidP="00BC589A"/>
        </w:tc>
      </w:tr>
      <w:tr w:rsidR="00535055" w:rsidRPr="005F5638" w:rsidTr="00194FD1">
        <w:trPr>
          <w:gridAfter w:val="1"/>
          <w:wAfter w:w="140" w:type="dxa"/>
        </w:trPr>
        <w:tc>
          <w:tcPr>
            <w:tcW w:w="629" w:type="dxa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3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gridSpan w:val="2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gridSpan w:val="2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gridSpan w:val="3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gridSpan w:val="2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gridSpan w:val="4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  <w:gridSpan w:val="2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gridSpan w:val="2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gridSpan w:val="2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  <w:gridSpan w:val="2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  <w:gridSpan w:val="2"/>
          </w:tcPr>
          <w:p w:rsidR="00535055" w:rsidRPr="00D30C9D" w:rsidRDefault="00535055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535055" w:rsidRPr="005F5638" w:rsidTr="003C27F1">
        <w:trPr>
          <w:gridAfter w:val="1"/>
          <w:wAfter w:w="140" w:type="dxa"/>
          <w:trHeight w:val="2575"/>
        </w:trPr>
        <w:tc>
          <w:tcPr>
            <w:tcW w:w="629" w:type="dxa"/>
          </w:tcPr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6456">
              <w:rPr>
                <w:rFonts w:ascii="Times New Roman" w:hAnsi="Times New Roman"/>
                <w:sz w:val="20"/>
                <w:szCs w:val="20"/>
              </w:rPr>
              <w:t xml:space="preserve">801011О.99.0.БВ24ДН82000 </w:t>
            </w:r>
          </w:p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2D144A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535055" w:rsidRPr="00AE0630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Образова-тельная программа дошкольногообразова-ния</w:t>
            </w:r>
          </w:p>
        </w:tc>
        <w:tc>
          <w:tcPr>
            <w:tcW w:w="851" w:type="dxa"/>
            <w:gridSpan w:val="3"/>
          </w:tcPr>
          <w:p w:rsidR="00535055" w:rsidRDefault="00535055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708" w:type="dxa"/>
            <w:gridSpan w:val="2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 w:rsidRPr="005F5638">
              <w:t>От 3 лет до 8 лет</w:t>
            </w:r>
          </w:p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>
            <w:pPr>
              <w:tabs>
                <w:tab w:val="left" w:pos="645"/>
              </w:tabs>
            </w:pP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/>
          <w:p w:rsidR="00535055" w:rsidRPr="005F5638" w:rsidRDefault="00535055" w:rsidP="005B0E27">
            <w:pPr>
              <w:tabs>
                <w:tab w:val="left" w:pos="580"/>
              </w:tabs>
            </w:pP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5638">
              <w:rPr>
                <w:rFonts w:ascii="Times New Roman" w:hAnsi="Times New Roman"/>
              </w:rPr>
              <w:t>Группа полного дня</w:t>
            </w: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850" w:type="dxa"/>
            <w:gridSpan w:val="2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  <w:gridSpan w:val="3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850" w:type="dxa"/>
            <w:gridSpan w:val="2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</w:tcPr>
          <w:p w:rsidR="00535055" w:rsidRPr="00806D50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п-47</w:t>
            </w:r>
          </w:p>
          <w:p w:rsidR="00535055" w:rsidRPr="00806D50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п- 47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1417" w:type="dxa"/>
            <w:gridSpan w:val="4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1п-47</w:t>
            </w:r>
          </w:p>
        </w:tc>
        <w:tc>
          <w:tcPr>
            <w:tcW w:w="1701" w:type="dxa"/>
            <w:gridSpan w:val="2"/>
          </w:tcPr>
          <w:p w:rsidR="00535055" w:rsidRDefault="00535055" w:rsidP="00BC589A">
            <w:pPr>
              <w:pStyle w:val="ConsPlusNormal"/>
            </w:pPr>
            <w:r>
              <w:t>1п-48</w:t>
            </w:r>
          </w:p>
        </w:tc>
        <w:tc>
          <w:tcPr>
            <w:tcW w:w="851" w:type="dxa"/>
            <w:gridSpan w:val="2"/>
          </w:tcPr>
          <w:p w:rsidR="00535055" w:rsidRDefault="00535055" w:rsidP="00BC589A">
            <w:pPr>
              <w:pStyle w:val="ConsPlusNormal"/>
            </w:pPr>
            <w:r>
              <w:t>5</w:t>
            </w:r>
          </w:p>
        </w:tc>
        <w:tc>
          <w:tcPr>
            <w:tcW w:w="992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535055" w:rsidRDefault="00535055" w:rsidP="00BC589A">
            <w:pPr>
              <w:pStyle w:val="ConsPlusNormal"/>
            </w:pPr>
            <w:r>
              <w:t>2017</w:t>
            </w:r>
          </w:p>
        </w:tc>
      </w:tr>
      <w:tr w:rsidR="00535055" w:rsidRPr="005F5638" w:rsidTr="00194FD1">
        <w:trPr>
          <w:gridAfter w:val="1"/>
          <w:wAfter w:w="140" w:type="dxa"/>
        </w:trPr>
        <w:tc>
          <w:tcPr>
            <w:tcW w:w="629" w:type="dxa"/>
          </w:tcPr>
          <w:p w:rsidR="00535055" w:rsidRPr="00BE6456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535055" w:rsidRDefault="00535055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850" w:type="dxa"/>
            <w:gridSpan w:val="2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Количество человеко- дней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  <w:gridSpan w:val="3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  <w:gridSpan w:val="2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1п-</w:t>
            </w:r>
          </w:p>
          <w:p w:rsidR="00535055" w:rsidRPr="00552C6A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5546</w:t>
            </w:r>
          </w:p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18F7">
              <w:rPr>
                <w:rFonts w:ascii="Times New Roman" w:hAnsi="Times New Roman"/>
                <w:sz w:val="20"/>
                <w:szCs w:val="20"/>
              </w:rPr>
              <w:t>2п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535055" w:rsidRPr="00806D50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4089</w:t>
            </w:r>
          </w:p>
        </w:tc>
        <w:tc>
          <w:tcPr>
            <w:tcW w:w="1417" w:type="dxa"/>
            <w:gridSpan w:val="4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1п-5546</w:t>
            </w:r>
          </w:p>
        </w:tc>
        <w:tc>
          <w:tcPr>
            <w:tcW w:w="1701" w:type="dxa"/>
            <w:gridSpan w:val="2"/>
          </w:tcPr>
          <w:p w:rsidR="00535055" w:rsidRDefault="00535055" w:rsidP="00BC589A">
            <w:pPr>
              <w:pStyle w:val="ConsPlusNormal"/>
            </w:pPr>
            <w:r>
              <w:t>1п-4212</w:t>
            </w:r>
          </w:p>
        </w:tc>
        <w:tc>
          <w:tcPr>
            <w:tcW w:w="851" w:type="dxa"/>
            <w:gridSpan w:val="2"/>
          </w:tcPr>
          <w:p w:rsidR="00535055" w:rsidRDefault="00535055" w:rsidP="00BC589A">
            <w:pPr>
              <w:pStyle w:val="ConsPlusNormal"/>
            </w:pPr>
            <w:r>
              <w:t>1п-555</w:t>
            </w:r>
          </w:p>
        </w:tc>
        <w:tc>
          <w:tcPr>
            <w:tcW w:w="992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535055" w:rsidRDefault="00535055" w:rsidP="00BC589A">
            <w:pPr>
              <w:pStyle w:val="ConsPlusNormal"/>
            </w:pPr>
            <w:r w:rsidRPr="0040474D">
              <w:rPr>
                <w:rFonts w:ascii="Times New Roman" w:hAnsi="Times New Roman" w:cs="Times New Roman"/>
              </w:rPr>
              <w:t>группы выводились на карантин по ОРВИ</w:t>
            </w:r>
          </w:p>
        </w:tc>
        <w:tc>
          <w:tcPr>
            <w:tcW w:w="1277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</w:tr>
      <w:tr w:rsidR="00535055" w:rsidRPr="005F5638" w:rsidTr="00552C6A">
        <w:trPr>
          <w:gridAfter w:val="1"/>
          <w:wAfter w:w="140" w:type="dxa"/>
          <w:trHeight w:val="845"/>
        </w:trPr>
        <w:tc>
          <w:tcPr>
            <w:tcW w:w="629" w:type="dxa"/>
            <w:vMerge w:val="restart"/>
          </w:tcPr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801011О</w:t>
            </w:r>
            <w:r w:rsidRPr="0046149B">
              <w:rPr>
                <w:rFonts w:ascii="Times New Roman" w:hAnsi="Times New Roman"/>
                <w:sz w:val="20"/>
                <w:szCs w:val="20"/>
              </w:rPr>
              <w:t>.99.0.БВ24АВ42000</w:t>
            </w:r>
          </w:p>
          <w:p w:rsidR="00535055" w:rsidRPr="003C27F1" w:rsidRDefault="00535055" w:rsidP="003C27F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3C27F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3C27F1" w:rsidRDefault="00535055" w:rsidP="003C27F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 дошкольного образования</w:t>
            </w:r>
          </w:p>
        </w:tc>
        <w:tc>
          <w:tcPr>
            <w:tcW w:w="851" w:type="dxa"/>
            <w:gridSpan w:val="3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 w:rsidRPr="005F5638">
              <w:t>От 3 лет до 8 лет</w:t>
            </w: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 w:rsidRPr="005F5638">
              <w:t>очная</w:t>
            </w:r>
          </w:p>
        </w:tc>
        <w:tc>
          <w:tcPr>
            <w:tcW w:w="709" w:type="dxa"/>
            <w:vMerge w:val="restart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  <w:r w:rsidRPr="005F5638">
              <w:t>Группа полного дня-</w:t>
            </w:r>
          </w:p>
        </w:tc>
        <w:tc>
          <w:tcPr>
            <w:tcW w:w="850" w:type="dxa"/>
            <w:gridSpan w:val="2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1" w:type="dxa"/>
            <w:gridSpan w:val="3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850" w:type="dxa"/>
            <w:gridSpan w:val="2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535055" w:rsidRDefault="00535055" w:rsidP="00552C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1п-0</w:t>
            </w:r>
          </w:p>
          <w:p w:rsidR="00535055" w:rsidRPr="00806D50" w:rsidRDefault="00535055" w:rsidP="00552C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2п-0</w:t>
            </w:r>
          </w:p>
        </w:tc>
        <w:tc>
          <w:tcPr>
            <w:tcW w:w="1417" w:type="dxa"/>
            <w:gridSpan w:val="4"/>
          </w:tcPr>
          <w:p w:rsidR="00535055" w:rsidRPr="000D6327" w:rsidRDefault="0053505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535055" w:rsidRDefault="00535055" w:rsidP="00BC589A">
            <w:pPr>
              <w:pStyle w:val="ConsPlusNormal"/>
            </w:pPr>
            <w:r>
              <w:t>1п-1</w:t>
            </w:r>
          </w:p>
        </w:tc>
        <w:tc>
          <w:tcPr>
            <w:tcW w:w="851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  <w:tc>
          <w:tcPr>
            <w:tcW w:w="992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</w:tr>
      <w:tr w:rsidR="00535055" w:rsidRPr="005F5638" w:rsidTr="00194FD1">
        <w:trPr>
          <w:gridAfter w:val="1"/>
          <w:wAfter w:w="140" w:type="dxa"/>
        </w:trPr>
        <w:tc>
          <w:tcPr>
            <w:tcW w:w="629" w:type="dxa"/>
            <w:vMerge/>
          </w:tcPr>
          <w:p w:rsidR="00535055" w:rsidRDefault="0053505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535055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  <w:vMerge/>
          </w:tcPr>
          <w:p w:rsidR="00535055" w:rsidRPr="005F5638" w:rsidRDefault="00535055" w:rsidP="005B0E2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850" w:type="dxa"/>
            <w:gridSpan w:val="2"/>
          </w:tcPr>
          <w:p w:rsidR="00535055" w:rsidRDefault="00535055" w:rsidP="00552C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Количество человеко- дней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  <w:gridSpan w:val="3"/>
          </w:tcPr>
          <w:p w:rsidR="00535055" w:rsidRDefault="00535055" w:rsidP="00552C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  <w:gridSpan w:val="2"/>
          </w:tcPr>
          <w:p w:rsidR="00535055" w:rsidRPr="005670CD" w:rsidRDefault="00535055" w:rsidP="00552C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70CD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535055" w:rsidRDefault="00535055" w:rsidP="00552C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1п-0</w:t>
            </w:r>
          </w:p>
          <w:p w:rsidR="00535055" w:rsidRPr="00806D50" w:rsidRDefault="00535055" w:rsidP="00552C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2п-0</w:t>
            </w:r>
          </w:p>
        </w:tc>
        <w:tc>
          <w:tcPr>
            <w:tcW w:w="1417" w:type="dxa"/>
            <w:gridSpan w:val="4"/>
          </w:tcPr>
          <w:p w:rsidR="00535055" w:rsidRPr="00806D50" w:rsidRDefault="00535055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535055" w:rsidRDefault="00535055" w:rsidP="00BC589A">
            <w:pPr>
              <w:pStyle w:val="ConsPlusNormal"/>
            </w:pPr>
            <w:r>
              <w:t>1п-61</w:t>
            </w:r>
          </w:p>
        </w:tc>
        <w:tc>
          <w:tcPr>
            <w:tcW w:w="851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  <w:tc>
          <w:tcPr>
            <w:tcW w:w="992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535055" w:rsidRDefault="00535055" w:rsidP="00BC589A">
            <w:pPr>
              <w:pStyle w:val="ConsPlusNormal"/>
            </w:pPr>
          </w:p>
        </w:tc>
      </w:tr>
      <w:tr w:rsidR="00535055" w:rsidRPr="005F5638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535055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35055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35055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35055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35055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35055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35055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35055" w:rsidRPr="00230587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Раздел 3</w:t>
            </w:r>
          </w:p>
        </w:tc>
      </w:tr>
      <w:tr w:rsidR="00535055" w:rsidRPr="005F5638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35055" w:rsidRPr="00C5501A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35055" w:rsidRPr="00C5501A" w:rsidRDefault="00535055" w:rsidP="00194FD1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501A">
              <w:rPr>
                <w:rFonts w:ascii="Times New Roman" w:hAnsi="Times New Roman" w:cs="Times New Roman"/>
                <w:b/>
              </w:rPr>
              <w:t>Присмотр и уход</w:t>
            </w:r>
          </w:p>
        </w:tc>
        <w:tc>
          <w:tcPr>
            <w:tcW w:w="2749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C5501A" w:rsidRDefault="00535055" w:rsidP="00BC58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Код по  базовому перечню/отраслевому перечню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055" w:rsidRPr="00C5501A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50.7850</w:t>
            </w:r>
          </w:p>
        </w:tc>
      </w:tr>
      <w:tr w:rsidR="00535055" w:rsidRPr="005F5638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269"/>
        </w:trPr>
        <w:tc>
          <w:tcPr>
            <w:tcW w:w="525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35055" w:rsidRPr="00C5501A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 w:rsidP="00BC589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055" w:rsidRPr="005F5638" w:rsidRDefault="00535055" w:rsidP="00BC589A">
            <w:pPr>
              <w:rPr>
                <w:rFonts w:ascii="Times New Roman" w:hAnsi="Times New Roman"/>
              </w:rPr>
            </w:pPr>
          </w:p>
        </w:tc>
      </w:tr>
      <w:tr w:rsidR="00535055" w:rsidRPr="005F5638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509"/>
        </w:trPr>
        <w:tc>
          <w:tcPr>
            <w:tcW w:w="525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535055" w:rsidRPr="005F5638" w:rsidRDefault="00535055" w:rsidP="00BC589A">
            <w:pPr>
              <w:rPr>
                <w:rFonts w:ascii="Times New Roman" w:hAnsi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 w:rsidP="00BC589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C5501A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35055" w:rsidRPr="00C5501A" w:rsidRDefault="00535055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055" w:rsidRPr="00C5501A" w:rsidRDefault="00535055" w:rsidP="00BC589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501A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 w:rsidP="00BC589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5F5638" w:rsidRDefault="00535055" w:rsidP="00BC589A">
            <w:pPr>
              <w:rPr>
                <w:rFonts w:ascii="Times New Roman" w:hAnsi="Times New Roman"/>
              </w:rPr>
            </w:pPr>
          </w:p>
        </w:tc>
      </w:tr>
    </w:tbl>
    <w:p w:rsidR="00535055" w:rsidRPr="00C5501A" w:rsidRDefault="00535055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Pr="00230587" w:rsidRDefault="00535055" w:rsidP="00194FD1">
      <w:pPr>
        <w:pStyle w:val="ConsPlusNormal"/>
        <w:jc w:val="both"/>
        <w:rPr>
          <w:rFonts w:ascii="Times New Roman" w:hAnsi="Times New Roman" w:cs="Times New Roman"/>
        </w:rPr>
      </w:pPr>
      <w:r w:rsidRPr="00C5501A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535055" w:rsidRPr="00230587" w:rsidRDefault="00535055" w:rsidP="00194FD1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535055" w:rsidRPr="00230587" w:rsidRDefault="00535055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Default="00535055" w:rsidP="00194FD1"/>
    <w:tbl>
      <w:tblPr>
        <w:tblpPr w:leftFromText="180" w:rightFromText="180" w:vertAnchor="text" w:horzAnchor="margin" w:tblpY="-349"/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1276"/>
        <w:gridCol w:w="567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535055" w:rsidRPr="005F5638" w:rsidTr="00FD0FA2">
        <w:tc>
          <w:tcPr>
            <w:tcW w:w="771" w:type="dxa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535055" w:rsidRPr="005F5638" w:rsidTr="00FD0FA2">
        <w:tc>
          <w:tcPr>
            <w:tcW w:w="77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535055" w:rsidRPr="005F5638" w:rsidTr="00FD0FA2">
        <w:trPr>
          <w:trHeight w:val="509"/>
        </w:trPr>
        <w:tc>
          <w:tcPr>
            <w:tcW w:w="77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3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535055" w:rsidRPr="00AF6DA5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FD0FA2">
        <w:tc>
          <w:tcPr>
            <w:tcW w:w="77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FD0FA2">
        <w:tc>
          <w:tcPr>
            <w:tcW w:w="771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535055" w:rsidRPr="005E1F50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35055" w:rsidRPr="005F5638" w:rsidTr="00FD0FA2">
        <w:tc>
          <w:tcPr>
            <w:tcW w:w="771" w:type="dxa"/>
            <w:vMerge w:val="restart"/>
          </w:tcPr>
          <w:p w:rsidR="00535055" w:rsidRPr="00011021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853211О.99.0.БВ19АА62000</w:t>
            </w:r>
          </w:p>
          <w:p w:rsidR="00535055" w:rsidRPr="00011021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35055" w:rsidRPr="005F5638" w:rsidRDefault="00535055" w:rsidP="00FD0FA2">
            <w:pPr>
              <w:widowControl w:val="0"/>
              <w:spacing w:after="0" w:line="240" w:lineRule="auto"/>
            </w:pPr>
            <w:r w:rsidRPr="0007639C">
              <w:rPr>
                <w:rFonts w:ascii="Times New Roman" w:hAnsi="Times New Roman"/>
                <w:sz w:val="20"/>
                <w:szCs w:val="20"/>
              </w:rPr>
              <w:t xml:space="preserve">Физические лица </w:t>
            </w:r>
          </w:p>
        </w:tc>
        <w:tc>
          <w:tcPr>
            <w:tcW w:w="567" w:type="dxa"/>
            <w:vMerge w:val="restart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-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  <w:vMerge w:val="restart"/>
          </w:tcPr>
          <w:p w:rsidR="00535055" w:rsidRPr="005F5638" w:rsidRDefault="00535055" w:rsidP="00FD0FA2">
            <w:pPr>
              <w:widowControl w:val="0"/>
              <w:spacing w:after="0" w:line="240" w:lineRule="auto"/>
            </w:pPr>
            <w:r w:rsidRPr="005F5638">
              <w:t>-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</w:pPr>
          </w:p>
        </w:tc>
        <w:tc>
          <w:tcPr>
            <w:tcW w:w="992" w:type="dxa"/>
            <w:vMerge w:val="restart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3" w:type="dxa"/>
            <w:vMerge w:val="restart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-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педагоги-ческих работников, прошедших курсы (повышение квалификации) </w:t>
            </w:r>
          </w:p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менее </w:t>
            </w:r>
          </w:p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раза 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FD0FA2">
        <w:tc>
          <w:tcPr>
            <w:tcW w:w="77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35055" w:rsidRPr="004E10FC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представи-телей), удовлетво-рённых условиями и качеством предоставля-емой услуги</w:t>
            </w:r>
          </w:p>
        </w:tc>
        <w:tc>
          <w:tcPr>
            <w:tcW w:w="1134" w:type="dxa"/>
          </w:tcPr>
          <w:p w:rsidR="00535055" w:rsidRPr="004E10FC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535055" w:rsidRPr="004E10FC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535055" w:rsidRPr="004E10FC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418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FD0FA2">
        <w:tc>
          <w:tcPr>
            <w:tcW w:w="771" w:type="dxa"/>
          </w:tcPr>
          <w:p w:rsidR="00535055" w:rsidRPr="00436917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35055" w:rsidRPr="005F5638" w:rsidRDefault="00535055" w:rsidP="00FD0FA2"/>
        </w:tc>
        <w:tc>
          <w:tcPr>
            <w:tcW w:w="567" w:type="dxa"/>
          </w:tcPr>
          <w:p w:rsidR="00535055" w:rsidRPr="005F5638" w:rsidRDefault="00535055" w:rsidP="00FD0FA2"/>
        </w:tc>
        <w:tc>
          <w:tcPr>
            <w:tcW w:w="992" w:type="dxa"/>
          </w:tcPr>
          <w:p w:rsidR="00535055" w:rsidRPr="005F5638" w:rsidRDefault="00535055" w:rsidP="00FD0FA2"/>
        </w:tc>
        <w:tc>
          <w:tcPr>
            <w:tcW w:w="992" w:type="dxa"/>
          </w:tcPr>
          <w:p w:rsidR="00535055" w:rsidRPr="005F5638" w:rsidRDefault="00535055" w:rsidP="00FD0FA2"/>
        </w:tc>
        <w:tc>
          <w:tcPr>
            <w:tcW w:w="993" w:type="dxa"/>
          </w:tcPr>
          <w:p w:rsidR="00535055" w:rsidRPr="005F5638" w:rsidRDefault="00535055" w:rsidP="00FD0FA2"/>
        </w:tc>
        <w:tc>
          <w:tcPr>
            <w:tcW w:w="992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Доля своевре-менно устранённых учреждением нарушений, выявленных в результате проверок органами исполни-тельной власти субъектов РФ, осуществля-ющими функции по контролю и надзору в сфере образования</w:t>
            </w:r>
          </w:p>
        </w:tc>
        <w:tc>
          <w:tcPr>
            <w:tcW w:w="1134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5E1F5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35055" w:rsidRDefault="00535055" w:rsidP="00194FD1">
      <w:r>
        <w:tab/>
      </w:r>
    </w:p>
    <w:tbl>
      <w:tblPr>
        <w:tblpPr w:leftFromText="180" w:rightFromText="180" w:vertAnchor="text" w:horzAnchor="margin" w:tblpY="319"/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992"/>
        <w:gridCol w:w="1701"/>
        <w:gridCol w:w="709"/>
        <w:gridCol w:w="709"/>
        <w:gridCol w:w="567"/>
        <w:gridCol w:w="992"/>
        <w:gridCol w:w="851"/>
        <w:gridCol w:w="850"/>
        <w:gridCol w:w="851"/>
        <w:gridCol w:w="103"/>
        <w:gridCol w:w="1172"/>
        <w:gridCol w:w="993"/>
        <w:gridCol w:w="850"/>
        <w:gridCol w:w="992"/>
        <w:gridCol w:w="993"/>
        <w:gridCol w:w="1417"/>
      </w:tblGrid>
      <w:tr w:rsidR="00535055" w:rsidRPr="005F5638" w:rsidTr="00FD0FA2">
        <w:trPr>
          <w:gridAfter w:val="6"/>
          <w:wAfter w:w="6417" w:type="dxa"/>
        </w:trPr>
        <w:tc>
          <w:tcPr>
            <w:tcW w:w="909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35055" w:rsidRPr="00C61D5A" w:rsidRDefault="00535055" w:rsidP="00FD0FA2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535055" w:rsidRDefault="00535055" w:rsidP="00FD0FA2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535055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535055" w:rsidRPr="00230587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3402" w:type="dxa"/>
            <w:gridSpan w:val="3"/>
            <w:vMerge w:val="restart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6" w:type="dxa"/>
            <w:gridSpan w:val="2"/>
            <w:vMerge w:val="restart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8647" w:type="dxa"/>
            <w:gridSpan w:val="10"/>
          </w:tcPr>
          <w:p w:rsidR="00535055" w:rsidRPr="000D6327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7" w:type="dxa"/>
            <w:vMerge w:val="restart"/>
          </w:tcPr>
          <w:p w:rsidR="00535055" w:rsidRPr="009F3240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535055" w:rsidRPr="000D6327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119" w:type="dxa"/>
            <w:gridSpan w:val="4"/>
          </w:tcPr>
          <w:p w:rsidR="00535055" w:rsidRPr="000D6327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535055" w:rsidRPr="00281BF8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535055" w:rsidRPr="00281BF8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993" w:type="dxa"/>
            <w:vMerge w:val="restart"/>
          </w:tcPr>
          <w:p w:rsidR="00535055" w:rsidRPr="00281BF8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417" w:type="dxa"/>
            <w:vMerge/>
          </w:tcPr>
          <w:p w:rsidR="00535055" w:rsidRPr="005F5638" w:rsidRDefault="00535055" w:rsidP="00FD0FA2"/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77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4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2"/>
            <w:vMerge w:val="restart"/>
          </w:tcPr>
          <w:p w:rsidR="00535055" w:rsidRPr="000D6327" w:rsidRDefault="00535055" w:rsidP="00FD0FA2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</w:tcPr>
          <w:p w:rsidR="00535055" w:rsidRDefault="00535055" w:rsidP="00FD0FA2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0" w:type="dxa"/>
            <w:vMerge/>
          </w:tcPr>
          <w:p w:rsidR="00535055" w:rsidRPr="005F5638" w:rsidRDefault="00535055" w:rsidP="00FD0FA2"/>
        </w:tc>
        <w:tc>
          <w:tcPr>
            <w:tcW w:w="992" w:type="dxa"/>
            <w:vMerge/>
          </w:tcPr>
          <w:p w:rsidR="00535055" w:rsidRPr="005F5638" w:rsidRDefault="00535055" w:rsidP="00FD0FA2"/>
        </w:tc>
        <w:tc>
          <w:tcPr>
            <w:tcW w:w="993" w:type="dxa"/>
            <w:vMerge/>
          </w:tcPr>
          <w:p w:rsidR="00535055" w:rsidRPr="005F5638" w:rsidRDefault="00535055" w:rsidP="00FD0FA2"/>
        </w:tc>
        <w:tc>
          <w:tcPr>
            <w:tcW w:w="1417" w:type="dxa"/>
            <w:vMerge/>
          </w:tcPr>
          <w:p w:rsidR="00535055" w:rsidRPr="005F5638" w:rsidRDefault="00535055" w:rsidP="00FD0FA2"/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535055" w:rsidRPr="005F5638" w:rsidRDefault="00535055" w:rsidP="00FD0FA2"/>
        </w:tc>
        <w:tc>
          <w:tcPr>
            <w:tcW w:w="850" w:type="dxa"/>
            <w:vMerge/>
          </w:tcPr>
          <w:p w:rsidR="00535055" w:rsidRPr="005F5638" w:rsidRDefault="00535055" w:rsidP="00FD0FA2"/>
        </w:tc>
        <w:tc>
          <w:tcPr>
            <w:tcW w:w="992" w:type="dxa"/>
            <w:vMerge/>
          </w:tcPr>
          <w:p w:rsidR="00535055" w:rsidRPr="005F5638" w:rsidRDefault="00535055" w:rsidP="00FD0FA2"/>
        </w:tc>
        <w:tc>
          <w:tcPr>
            <w:tcW w:w="993" w:type="dxa"/>
            <w:vMerge/>
          </w:tcPr>
          <w:p w:rsidR="00535055" w:rsidRPr="005F5638" w:rsidRDefault="00535055" w:rsidP="00FD0FA2"/>
        </w:tc>
        <w:tc>
          <w:tcPr>
            <w:tcW w:w="1417" w:type="dxa"/>
            <w:vMerge/>
          </w:tcPr>
          <w:p w:rsidR="00535055" w:rsidRPr="005F5638" w:rsidRDefault="00535055" w:rsidP="00FD0FA2"/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gridSpan w:val="2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535055" w:rsidRPr="00D30C9D" w:rsidRDefault="00535055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"/>
        </w:trPr>
        <w:tc>
          <w:tcPr>
            <w:tcW w:w="771" w:type="dxa"/>
          </w:tcPr>
          <w:p w:rsidR="00535055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853211О</w:t>
            </w:r>
            <w:r w:rsidRPr="0086568E">
              <w:rPr>
                <w:rFonts w:ascii="Times New Roman" w:hAnsi="Times New Roman"/>
                <w:sz w:val="20"/>
                <w:szCs w:val="20"/>
              </w:rPr>
              <w:t>.99.0.БВ19АА62</w:t>
            </w:r>
            <w:r>
              <w:rPr>
                <w:rFonts w:ascii="Times New Roman" w:hAnsi="Times New Roman"/>
                <w:sz w:val="20"/>
                <w:szCs w:val="20"/>
              </w:rPr>
              <w:t>000</w:t>
            </w:r>
          </w:p>
          <w:p w:rsidR="00535055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86568E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</w:pPr>
            <w:r w:rsidRPr="005F5638">
              <w:rPr>
                <w:rFonts w:ascii="Times New Roman" w:hAnsi="Times New Roman"/>
                <w:color w:val="000000"/>
              </w:rPr>
              <w:t>физические лица за исключением льготных категорий</w:t>
            </w:r>
          </w:p>
        </w:tc>
        <w:tc>
          <w:tcPr>
            <w:tcW w:w="1701" w:type="dxa"/>
          </w:tcPr>
          <w:p w:rsidR="00535055" w:rsidRPr="005F5638" w:rsidRDefault="00535055" w:rsidP="00FD0F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63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-</w:t>
            </w:r>
          </w:p>
        </w:tc>
        <w:tc>
          <w:tcPr>
            <w:tcW w:w="709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</w:pPr>
            <w:r w:rsidRPr="005F5638">
              <w:t>-</w:t>
            </w:r>
          </w:p>
        </w:tc>
        <w:tc>
          <w:tcPr>
            <w:tcW w:w="567" w:type="dxa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149B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992" w:type="dxa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 обуча-ющихся</w:t>
            </w:r>
          </w:p>
        </w:tc>
        <w:tc>
          <w:tcPr>
            <w:tcW w:w="851" w:type="dxa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1п-43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2п-41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275" w:type="dxa"/>
            <w:gridSpan w:val="2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1п-43</w:t>
            </w: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  <w:r>
              <w:t>1п-43</w:t>
            </w:r>
          </w:p>
        </w:tc>
        <w:tc>
          <w:tcPr>
            <w:tcW w:w="850" w:type="dxa"/>
          </w:tcPr>
          <w:p w:rsidR="00535055" w:rsidRDefault="00535055" w:rsidP="00FD0FA2">
            <w:pPr>
              <w:pStyle w:val="ConsPlusNormal"/>
            </w:pPr>
            <w:r>
              <w:t>4</w:t>
            </w:r>
          </w:p>
        </w:tc>
        <w:tc>
          <w:tcPr>
            <w:tcW w:w="992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1417" w:type="dxa"/>
          </w:tcPr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  <w:p w:rsidR="00535055" w:rsidRDefault="00535055" w:rsidP="00FD0FA2">
            <w:pPr>
              <w:pStyle w:val="ConsPlusNormal"/>
            </w:pPr>
          </w:p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535055" w:rsidRPr="0086568E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535055" w:rsidRPr="005F5638" w:rsidRDefault="00535055" w:rsidP="00FD0F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Количество человеко- дней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</w:tcPr>
          <w:p w:rsidR="00535055" w:rsidRPr="00C14AE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AE5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1п-5074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2п-3567</w:t>
            </w:r>
          </w:p>
        </w:tc>
        <w:tc>
          <w:tcPr>
            <w:tcW w:w="1275" w:type="dxa"/>
            <w:gridSpan w:val="2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1п-5074</w:t>
            </w: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  <w:r>
              <w:t>3540</w:t>
            </w:r>
          </w:p>
        </w:tc>
        <w:tc>
          <w:tcPr>
            <w:tcW w:w="850" w:type="dxa"/>
          </w:tcPr>
          <w:p w:rsidR="00535055" w:rsidRDefault="00535055" w:rsidP="00FD0FA2">
            <w:pPr>
              <w:pStyle w:val="ConsPlusNormal"/>
            </w:pPr>
            <w:r>
              <w:t>1п-507</w:t>
            </w:r>
          </w:p>
        </w:tc>
        <w:tc>
          <w:tcPr>
            <w:tcW w:w="992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993" w:type="dxa"/>
          </w:tcPr>
          <w:p w:rsidR="00535055" w:rsidRPr="00591FA5" w:rsidRDefault="00535055" w:rsidP="00FD0FA2">
            <w:pPr>
              <w:pStyle w:val="ConsPlusNormal"/>
              <w:rPr>
                <w:sz w:val="20"/>
              </w:rPr>
            </w:pPr>
            <w:r w:rsidRPr="00591FA5">
              <w:rPr>
                <w:rFonts w:ascii="Times New Roman" w:hAnsi="Times New Roman" w:cs="Times New Roman"/>
                <w:sz w:val="20"/>
              </w:rPr>
              <w:t>группы выводились на карантин по ОРВИ</w:t>
            </w:r>
          </w:p>
        </w:tc>
        <w:tc>
          <w:tcPr>
            <w:tcW w:w="1417" w:type="dxa"/>
          </w:tcPr>
          <w:p w:rsidR="00535055" w:rsidRDefault="00535055" w:rsidP="00FD0FA2">
            <w:pPr>
              <w:pStyle w:val="ConsPlusNormal"/>
            </w:pPr>
          </w:p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535055" w:rsidRPr="0086568E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535055" w:rsidRPr="005F5638" w:rsidRDefault="00535055" w:rsidP="00FD0F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 xml:space="preserve">Количество человеко- </w:t>
            </w:r>
            <w:r>
              <w:rPr>
                <w:rFonts w:ascii="Times New Roman" w:hAnsi="Times New Roman"/>
                <w:sz w:val="20"/>
                <w:szCs w:val="20"/>
              </w:rPr>
              <w:t>часов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</w:t>
            </w:r>
            <w:r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  <w:tc>
          <w:tcPr>
            <w:tcW w:w="850" w:type="dxa"/>
          </w:tcPr>
          <w:p w:rsidR="00535055" w:rsidRPr="00C14AE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AE5">
              <w:rPr>
                <w:rFonts w:ascii="Times New Roman" w:hAnsi="Times New Roman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</w:pPr>
            <w:r w:rsidRPr="005F5638">
              <w:t>1п-53277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</w:pPr>
            <w:r w:rsidRPr="005F5638">
              <w:t>2п-37454</w:t>
            </w:r>
          </w:p>
        </w:tc>
        <w:tc>
          <w:tcPr>
            <w:tcW w:w="1275" w:type="dxa"/>
            <w:gridSpan w:val="2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1п-53277</w:t>
            </w: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  <w:r>
              <w:t>37170</w:t>
            </w:r>
          </w:p>
        </w:tc>
        <w:tc>
          <w:tcPr>
            <w:tcW w:w="850" w:type="dxa"/>
          </w:tcPr>
          <w:p w:rsidR="00535055" w:rsidRDefault="00535055" w:rsidP="00FD0FA2">
            <w:pPr>
              <w:pStyle w:val="ConsPlusNormal"/>
            </w:pPr>
            <w:r>
              <w:t>1п-5328</w:t>
            </w:r>
          </w:p>
        </w:tc>
        <w:tc>
          <w:tcPr>
            <w:tcW w:w="992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1417" w:type="dxa"/>
          </w:tcPr>
          <w:p w:rsidR="00535055" w:rsidRDefault="00535055" w:rsidP="00FD0FA2">
            <w:pPr>
              <w:pStyle w:val="ConsPlusNormal"/>
            </w:pPr>
          </w:p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535055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853211О.99.0.БВ19АГ14000</w:t>
            </w:r>
          </w:p>
          <w:p w:rsidR="00535055" w:rsidRPr="00B52C7F" w:rsidRDefault="00535055" w:rsidP="00FD0FA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853211О</w:t>
            </w:r>
            <w:r w:rsidRPr="0086568E">
              <w:rPr>
                <w:rFonts w:ascii="Times New Roman" w:hAnsi="Times New Roman"/>
                <w:sz w:val="20"/>
                <w:szCs w:val="20"/>
              </w:rPr>
              <w:t>.99.0.БВ19АА2000</w:t>
            </w:r>
          </w:p>
        </w:tc>
        <w:tc>
          <w:tcPr>
            <w:tcW w:w="992" w:type="dxa"/>
            <w:vMerge w:val="restart"/>
          </w:tcPr>
          <w:p w:rsidR="00535055" w:rsidRDefault="00535055" w:rsidP="00FD0FA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Физические лица льготных категорий,</w:t>
            </w:r>
          </w:p>
          <w:p w:rsidR="00535055" w:rsidRPr="0007639C" w:rsidRDefault="00535055" w:rsidP="00FD0FA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F5638">
              <w:rPr>
                <w:rFonts w:ascii="Times New Roman" w:hAnsi="Times New Roman"/>
                <w:color w:val="000000"/>
              </w:rPr>
              <w:t>дети-инвалиды</w:t>
            </w:r>
          </w:p>
        </w:tc>
        <w:tc>
          <w:tcPr>
            <w:tcW w:w="1701" w:type="dxa"/>
            <w:vMerge w:val="restart"/>
          </w:tcPr>
          <w:p w:rsidR="00535055" w:rsidRPr="005F5638" w:rsidRDefault="00535055" w:rsidP="00FD0F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63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-</w:t>
            </w:r>
          </w:p>
        </w:tc>
        <w:tc>
          <w:tcPr>
            <w:tcW w:w="709" w:type="dxa"/>
            <w:vMerge w:val="restart"/>
          </w:tcPr>
          <w:p w:rsidR="00535055" w:rsidRPr="005F5638" w:rsidRDefault="00535055" w:rsidP="00FD0FA2">
            <w:pPr>
              <w:widowControl w:val="0"/>
              <w:spacing w:after="0" w:line="240" w:lineRule="auto"/>
            </w:pPr>
            <w:r w:rsidRPr="005F5638">
              <w:t>-</w:t>
            </w:r>
          </w:p>
        </w:tc>
        <w:tc>
          <w:tcPr>
            <w:tcW w:w="567" w:type="dxa"/>
            <w:vMerge w:val="restart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149B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992" w:type="dxa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 обуча-ющихся</w:t>
            </w:r>
          </w:p>
        </w:tc>
        <w:tc>
          <w:tcPr>
            <w:tcW w:w="851" w:type="dxa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1п-30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2п-30</w:t>
            </w:r>
          </w:p>
        </w:tc>
        <w:tc>
          <w:tcPr>
            <w:tcW w:w="1275" w:type="dxa"/>
            <w:gridSpan w:val="2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1п-30</w:t>
            </w: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  <w:r>
              <w:t>33</w:t>
            </w:r>
          </w:p>
        </w:tc>
        <w:tc>
          <w:tcPr>
            <w:tcW w:w="850" w:type="dxa"/>
          </w:tcPr>
          <w:p w:rsidR="00535055" w:rsidRDefault="00535055" w:rsidP="00FD0FA2">
            <w:pPr>
              <w:pStyle w:val="ConsPlusNormal"/>
            </w:pPr>
            <w:r>
              <w:t>1п-3</w:t>
            </w:r>
          </w:p>
        </w:tc>
        <w:tc>
          <w:tcPr>
            <w:tcW w:w="992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1417" w:type="dxa"/>
          </w:tcPr>
          <w:p w:rsidR="00535055" w:rsidRDefault="00535055" w:rsidP="00FD0FA2">
            <w:pPr>
              <w:pStyle w:val="ConsPlusNormal"/>
            </w:pPr>
          </w:p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535055" w:rsidRPr="0086568E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 w:rsidP="00FD0FA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  <w:vMerge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Количество человеко- дней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1п-3540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  <w:r w:rsidRPr="005F5638">
              <w:t>2п-2610</w:t>
            </w:r>
          </w:p>
        </w:tc>
        <w:tc>
          <w:tcPr>
            <w:tcW w:w="1275" w:type="dxa"/>
            <w:gridSpan w:val="2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1п-3540</w:t>
            </w: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  <w:r>
              <w:t>2713</w:t>
            </w:r>
          </w:p>
        </w:tc>
        <w:tc>
          <w:tcPr>
            <w:tcW w:w="850" w:type="dxa"/>
          </w:tcPr>
          <w:p w:rsidR="00535055" w:rsidRDefault="00535055" w:rsidP="00FD0FA2">
            <w:pPr>
              <w:pStyle w:val="ConsPlusNormal"/>
            </w:pPr>
            <w:r>
              <w:t>1п-354</w:t>
            </w:r>
          </w:p>
        </w:tc>
        <w:tc>
          <w:tcPr>
            <w:tcW w:w="992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993" w:type="dxa"/>
          </w:tcPr>
          <w:p w:rsidR="00535055" w:rsidRPr="00BC3D7F" w:rsidRDefault="00535055" w:rsidP="00FD0FA2">
            <w:pPr>
              <w:pStyle w:val="ConsPlusNormal"/>
              <w:rPr>
                <w:sz w:val="20"/>
              </w:rPr>
            </w:pPr>
            <w:r w:rsidRPr="00BC3D7F">
              <w:rPr>
                <w:rFonts w:ascii="Times New Roman" w:hAnsi="Times New Roman" w:cs="Times New Roman"/>
                <w:sz w:val="20"/>
              </w:rPr>
              <w:t>группы выводились на карантин по ОРВИ</w:t>
            </w:r>
          </w:p>
        </w:tc>
        <w:tc>
          <w:tcPr>
            <w:tcW w:w="1417" w:type="dxa"/>
          </w:tcPr>
          <w:p w:rsidR="00535055" w:rsidRDefault="00535055" w:rsidP="00FD0FA2">
            <w:pPr>
              <w:pStyle w:val="ConsPlusNormal"/>
            </w:pPr>
          </w:p>
        </w:tc>
      </w:tr>
      <w:tr w:rsidR="00535055" w:rsidRPr="005F5638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535055" w:rsidRPr="0086568E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 w:rsidP="00FD0FA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535055" w:rsidRPr="005F5638" w:rsidRDefault="00535055" w:rsidP="00FD0F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35055" w:rsidRPr="005F5638" w:rsidRDefault="00535055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  <w:vMerge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535055" w:rsidRPr="00B52C7F" w:rsidRDefault="0053505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 xml:space="preserve">Количество человеко- </w:t>
            </w:r>
            <w:r>
              <w:rPr>
                <w:rFonts w:ascii="Times New Roman" w:hAnsi="Times New Roman"/>
                <w:sz w:val="20"/>
                <w:szCs w:val="20"/>
              </w:rPr>
              <w:t>часов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</w:t>
            </w:r>
            <w:r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  <w:tc>
          <w:tcPr>
            <w:tcW w:w="850" w:type="dxa"/>
          </w:tcPr>
          <w:p w:rsidR="00535055" w:rsidRDefault="00535055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1" w:type="dxa"/>
          </w:tcPr>
          <w:p w:rsidR="00535055" w:rsidRPr="005F5638" w:rsidRDefault="00535055" w:rsidP="00FD0FA2">
            <w:pPr>
              <w:widowControl w:val="0"/>
              <w:spacing w:after="0" w:line="240" w:lineRule="auto"/>
            </w:pPr>
            <w:r w:rsidRPr="005F5638">
              <w:t>1п-37170</w:t>
            </w:r>
          </w:p>
          <w:p w:rsidR="00535055" w:rsidRPr="005F5638" w:rsidRDefault="00535055" w:rsidP="00FD0FA2">
            <w:pPr>
              <w:widowControl w:val="0"/>
              <w:spacing w:after="0" w:line="240" w:lineRule="auto"/>
            </w:pPr>
            <w:r w:rsidRPr="005F5638">
              <w:t>2п-27405</w:t>
            </w:r>
          </w:p>
        </w:tc>
        <w:tc>
          <w:tcPr>
            <w:tcW w:w="1275" w:type="dxa"/>
            <w:gridSpan w:val="2"/>
          </w:tcPr>
          <w:p w:rsidR="00535055" w:rsidRPr="000D6327" w:rsidRDefault="00535055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1п.37170</w:t>
            </w: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  <w:r>
              <w:t>28486,5</w:t>
            </w:r>
          </w:p>
        </w:tc>
        <w:tc>
          <w:tcPr>
            <w:tcW w:w="850" w:type="dxa"/>
          </w:tcPr>
          <w:p w:rsidR="00535055" w:rsidRDefault="00535055" w:rsidP="00FD0FA2">
            <w:pPr>
              <w:pStyle w:val="ConsPlusNormal"/>
            </w:pPr>
            <w:r>
              <w:t>1п-3717</w:t>
            </w:r>
          </w:p>
        </w:tc>
        <w:tc>
          <w:tcPr>
            <w:tcW w:w="992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993" w:type="dxa"/>
          </w:tcPr>
          <w:p w:rsidR="00535055" w:rsidRDefault="00535055" w:rsidP="00FD0FA2">
            <w:pPr>
              <w:pStyle w:val="ConsPlusNormal"/>
            </w:pPr>
          </w:p>
        </w:tc>
        <w:tc>
          <w:tcPr>
            <w:tcW w:w="1417" w:type="dxa"/>
          </w:tcPr>
          <w:p w:rsidR="00535055" w:rsidRDefault="00535055" w:rsidP="00FD0FA2">
            <w:pPr>
              <w:pStyle w:val="ConsPlusNormal"/>
            </w:pPr>
          </w:p>
        </w:tc>
      </w:tr>
    </w:tbl>
    <w:p w:rsidR="00535055" w:rsidRDefault="00535055" w:rsidP="00FD0FA2"/>
    <w:p w:rsidR="00535055" w:rsidRPr="00A70FA7" w:rsidRDefault="00535055" w:rsidP="00FD0FA2">
      <w:pPr>
        <w:sectPr w:rsidR="00535055" w:rsidRPr="00A70FA7">
          <w:pgSz w:w="16838" w:h="11905" w:orient="landscape"/>
          <w:pgMar w:top="1701" w:right="1134" w:bottom="850" w:left="1134" w:header="0" w:footer="0" w:gutter="0"/>
          <w:cols w:space="720"/>
        </w:sectPr>
      </w:pPr>
    </w:p>
    <w:tbl>
      <w:tblPr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82"/>
        <w:gridCol w:w="5572"/>
        <w:gridCol w:w="4688"/>
        <w:gridCol w:w="1871"/>
      </w:tblGrid>
      <w:tr w:rsidR="00535055" w:rsidRPr="005F5638" w:rsidTr="00BE641C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35055" w:rsidRDefault="00535055" w:rsidP="00BE641C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35055" w:rsidRPr="00230587" w:rsidRDefault="00535055" w:rsidP="00BE641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Раздел 4</w:t>
            </w:r>
          </w:p>
        </w:tc>
      </w:tr>
      <w:tr w:rsidR="00535055" w:rsidRPr="005F5638" w:rsidTr="00BE641C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535055" w:rsidRPr="00C5501A" w:rsidRDefault="00535055" w:rsidP="00BE641C">
            <w:pPr>
              <w:pStyle w:val="ConsPlusNormal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35055" w:rsidRPr="00C5501A" w:rsidRDefault="00535055" w:rsidP="00BE641C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Реализация дополнительных общеразвивающих программ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C5501A" w:rsidRDefault="00535055" w:rsidP="00BE641C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Код по  базовому перечню/отраслевому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055" w:rsidRPr="00C5501A" w:rsidRDefault="00535055" w:rsidP="00BE641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42Г420</w:t>
            </w:r>
          </w:p>
        </w:tc>
      </w:tr>
      <w:tr w:rsidR="00535055" w:rsidRPr="005F5638" w:rsidTr="00BE641C">
        <w:tblPrEx>
          <w:tblBorders>
            <w:right w:val="single" w:sz="4" w:space="0" w:color="auto"/>
          </w:tblBorders>
        </w:tblPrEx>
        <w:trPr>
          <w:trHeight w:val="509"/>
        </w:trPr>
        <w:tc>
          <w:tcPr>
            <w:tcW w:w="5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35055" w:rsidRPr="00C5501A" w:rsidRDefault="00535055" w:rsidP="00BE641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 w:rsidP="00BE641C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055" w:rsidRPr="005F5638" w:rsidRDefault="00535055" w:rsidP="00BE641C">
            <w:pPr>
              <w:rPr>
                <w:rFonts w:ascii="Times New Roman" w:hAnsi="Times New Roman"/>
              </w:rPr>
            </w:pPr>
          </w:p>
        </w:tc>
      </w:tr>
      <w:tr w:rsidR="00535055" w:rsidRPr="005F5638" w:rsidTr="00BE641C">
        <w:trPr>
          <w:trHeight w:val="509"/>
        </w:trPr>
        <w:tc>
          <w:tcPr>
            <w:tcW w:w="5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35055" w:rsidRPr="005F5638" w:rsidRDefault="00535055" w:rsidP="00BE641C">
            <w:pPr>
              <w:rPr>
                <w:rFonts w:ascii="Times New Roman" w:hAnsi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 w:rsidP="00BE641C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C5501A" w:rsidRDefault="00535055" w:rsidP="00BE641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BE641C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535055" w:rsidRPr="00C5501A" w:rsidRDefault="00535055" w:rsidP="00BE641C">
            <w:pPr>
              <w:pStyle w:val="ConsPlusNormal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055" w:rsidRPr="00C5501A" w:rsidRDefault="00535055" w:rsidP="00BE641C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501A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 w:rsidP="00BE641C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055" w:rsidRPr="005F5638" w:rsidRDefault="00535055" w:rsidP="00BE641C">
            <w:pPr>
              <w:rPr>
                <w:rFonts w:ascii="Times New Roman" w:hAnsi="Times New Roman"/>
              </w:rPr>
            </w:pPr>
          </w:p>
        </w:tc>
      </w:tr>
    </w:tbl>
    <w:p w:rsidR="00535055" w:rsidRPr="00C5501A" w:rsidRDefault="00535055" w:rsidP="00BE641C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Pr="00230587" w:rsidRDefault="00535055" w:rsidP="00BE641C">
      <w:pPr>
        <w:pStyle w:val="ConsPlusNormal"/>
        <w:jc w:val="both"/>
        <w:rPr>
          <w:rFonts w:ascii="Times New Roman" w:hAnsi="Times New Roman" w:cs="Times New Roman"/>
        </w:rPr>
      </w:pPr>
      <w:r w:rsidRPr="00C5501A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535055" w:rsidRPr="00230587" w:rsidRDefault="00535055" w:rsidP="00BE641C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535055" w:rsidRPr="00230587" w:rsidRDefault="00535055" w:rsidP="00BE641C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Default="00535055" w:rsidP="00BE641C">
      <w:r>
        <w:tab/>
      </w: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851"/>
        <w:gridCol w:w="992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535055" w:rsidRPr="005F5638" w:rsidTr="00D35AB2">
        <w:tc>
          <w:tcPr>
            <w:tcW w:w="771" w:type="dxa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535055" w:rsidRPr="005F5638" w:rsidTr="00D35AB2">
        <w:tc>
          <w:tcPr>
            <w:tcW w:w="771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535055" w:rsidRPr="005F5638" w:rsidTr="00D35AB2">
        <w:trPr>
          <w:trHeight w:val="509"/>
        </w:trPr>
        <w:tc>
          <w:tcPr>
            <w:tcW w:w="771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535055" w:rsidRPr="00AF6DA5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D35AB2">
        <w:tc>
          <w:tcPr>
            <w:tcW w:w="771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D35AB2">
        <w:tc>
          <w:tcPr>
            <w:tcW w:w="771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535055" w:rsidRPr="005E1F50" w:rsidRDefault="00535055" w:rsidP="00D35AB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35055" w:rsidRPr="005F5638" w:rsidTr="00D35AB2">
        <w:tc>
          <w:tcPr>
            <w:tcW w:w="771" w:type="dxa"/>
            <w:vMerge w:val="restart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fldChar w:fldCharType="begin"/>
            </w: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instrText xml:space="preserve"> LINK Excel.Sheet.12 "D:\\Documents\\ДОП.ОБР,\\27-12-2017_14-32-10\\Модельный Общероссийский  11. Образование и наука 2.xlsx" "Образование и наука!R51263C3" \a \f 5 \h  \* MERGEFORMAT </w:instrText>
            </w: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fldChar w:fldCharType="separate"/>
            </w:r>
          </w:p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  <w:r w:rsidRPr="003C77C5">
              <w:rPr>
                <w:rFonts w:ascii="Times New Roman" w:hAnsi="Times New Roman"/>
                <w:vanish/>
                <w:sz w:val="20"/>
                <w:szCs w:val="20"/>
              </w:rPr>
              <w:t>11Г42004700300701004100</w:t>
            </w:r>
          </w:p>
          <w:p w:rsidR="00535055" w:rsidRPr="00A82AE2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fldChar w:fldCharType="end"/>
            </w:r>
          </w:p>
          <w:p w:rsidR="00535055" w:rsidRPr="008342E7" w:rsidRDefault="00535055" w:rsidP="00D35AB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804200О.99.0.ББ52АЖ4</w:t>
            </w:r>
            <w:r w:rsidRPr="008342E7">
              <w:rPr>
                <w:rFonts w:ascii="Times New Roman" w:hAnsi="Times New Roman"/>
                <w:sz w:val="20"/>
                <w:szCs w:val="20"/>
              </w:rPr>
              <w:t>8000</w:t>
            </w:r>
          </w:p>
          <w:p w:rsidR="00535055" w:rsidRPr="008342E7" w:rsidRDefault="00535055" w:rsidP="00D35AB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5055" w:rsidRPr="00C467AF" w:rsidRDefault="00535055" w:rsidP="00D35AB2">
            <w:pPr>
              <w:rPr>
                <w:rFonts w:ascii="Times New Roman" w:hAnsi="Times New Roman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дополнительные  общеразвивающие программы</w:t>
            </w:r>
          </w:p>
        </w:tc>
        <w:tc>
          <w:tcPr>
            <w:tcW w:w="992" w:type="dxa"/>
            <w:vMerge w:val="restart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535055" w:rsidRPr="003C77C5" w:rsidRDefault="00535055" w:rsidP="00D35AB2">
            <w:pPr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 xml:space="preserve">Доля педагоги-ческих работников, прошедших курсы (повышение квалифи-кации) </w:t>
            </w:r>
          </w:p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 xml:space="preserve">не менее </w:t>
            </w:r>
          </w:p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 xml:space="preserve">1 раза </w:t>
            </w:r>
          </w:p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535055" w:rsidRPr="005F5638" w:rsidRDefault="00535055" w:rsidP="00D35AB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D35AB2">
        <w:tc>
          <w:tcPr>
            <w:tcW w:w="771" w:type="dxa"/>
            <w:vMerge/>
            <w:vAlign w:val="center"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535055" w:rsidRPr="005F5638" w:rsidRDefault="00535055" w:rsidP="00D35AB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35055" w:rsidRPr="004E10FC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Доля родителей (законных представи-телей), удовлетво-рённых условиями и качеством предоставля-емой услуги</w:t>
            </w:r>
          </w:p>
        </w:tc>
        <w:tc>
          <w:tcPr>
            <w:tcW w:w="1134" w:type="dxa"/>
          </w:tcPr>
          <w:p w:rsidR="00535055" w:rsidRPr="004E10FC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535055" w:rsidRPr="004E10FC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535055" w:rsidRPr="004E10FC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418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D35AB2">
        <w:tc>
          <w:tcPr>
            <w:tcW w:w="771" w:type="dxa"/>
            <w:vAlign w:val="center"/>
          </w:tcPr>
          <w:p w:rsidR="00535055" w:rsidRPr="003C77C5" w:rsidRDefault="00535055" w:rsidP="00D35AB2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5055" w:rsidRPr="003C77C5" w:rsidRDefault="00535055" w:rsidP="00D35AB2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35055" w:rsidRPr="003C77C5" w:rsidRDefault="00535055" w:rsidP="00D35AB2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35055" w:rsidRPr="003C77C5" w:rsidRDefault="00535055" w:rsidP="00D35AB2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35055" w:rsidRPr="003C77C5" w:rsidRDefault="00535055" w:rsidP="00D35AB2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35055" w:rsidRPr="003C77C5" w:rsidRDefault="00535055" w:rsidP="00D35AB2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Доля своевре-менно устранённых учреждением нарушений, выявленных в результате проверок органами исполни-тельной власти субъектов РФ, осуществля-ющими функции по контролю и надзору в сфере образования</w:t>
            </w:r>
          </w:p>
        </w:tc>
        <w:tc>
          <w:tcPr>
            <w:tcW w:w="1134" w:type="dxa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535055" w:rsidRPr="003C77C5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535055" w:rsidRPr="00436917" w:rsidRDefault="00535055" w:rsidP="00D35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5E1F50" w:rsidRDefault="00535055" w:rsidP="00D35A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35055" w:rsidRDefault="00535055" w:rsidP="00194FD1"/>
    <w:p w:rsidR="00535055" w:rsidRDefault="00535055" w:rsidP="00194FD1"/>
    <w:p w:rsidR="00535055" w:rsidRDefault="00535055" w:rsidP="00194FD1"/>
    <w:p w:rsidR="00535055" w:rsidRDefault="00535055" w:rsidP="00194FD1"/>
    <w:tbl>
      <w:tblPr>
        <w:tblpPr w:leftFromText="180" w:rightFromText="180" w:vertAnchor="text" w:horzAnchor="margin" w:tblpY="-9286"/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992"/>
        <w:gridCol w:w="1701"/>
        <w:gridCol w:w="709"/>
        <w:gridCol w:w="709"/>
        <w:gridCol w:w="567"/>
        <w:gridCol w:w="992"/>
        <w:gridCol w:w="851"/>
        <w:gridCol w:w="850"/>
        <w:gridCol w:w="851"/>
        <w:gridCol w:w="103"/>
        <w:gridCol w:w="1172"/>
        <w:gridCol w:w="993"/>
        <w:gridCol w:w="850"/>
        <w:gridCol w:w="992"/>
        <w:gridCol w:w="993"/>
        <w:gridCol w:w="1417"/>
      </w:tblGrid>
      <w:tr w:rsidR="00535055" w:rsidRPr="005F5638" w:rsidTr="008E1A06">
        <w:trPr>
          <w:gridAfter w:val="6"/>
          <w:wAfter w:w="6417" w:type="dxa"/>
        </w:trPr>
        <w:tc>
          <w:tcPr>
            <w:tcW w:w="909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35055" w:rsidRPr="00C61D5A" w:rsidRDefault="00535055" w:rsidP="008E1A06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535055" w:rsidRDefault="00535055" w:rsidP="008E1A06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535055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535055" w:rsidRPr="00230587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5055" w:rsidRPr="005F5638" w:rsidTr="008E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3402" w:type="dxa"/>
            <w:gridSpan w:val="3"/>
            <w:vMerge w:val="restart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6" w:type="dxa"/>
            <w:gridSpan w:val="2"/>
            <w:vMerge w:val="restart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8647" w:type="dxa"/>
            <w:gridSpan w:val="10"/>
          </w:tcPr>
          <w:p w:rsidR="00535055" w:rsidRPr="000D6327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7" w:type="dxa"/>
            <w:vMerge w:val="restart"/>
          </w:tcPr>
          <w:p w:rsidR="00535055" w:rsidRPr="009F3240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535055" w:rsidRPr="005F5638" w:rsidTr="008E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535055" w:rsidRPr="000D6327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119" w:type="dxa"/>
            <w:gridSpan w:val="4"/>
          </w:tcPr>
          <w:p w:rsidR="00535055" w:rsidRPr="000D6327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535055" w:rsidRPr="00281BF8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535055" w:rsidRPr="00281BF8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993" w:type="dxa"/>
            <w:vMerge w:val="restart"/>
          </w:tcPr>
          <w:p w:rsidR="00535055" w:rsidRPr="00281BF8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417" w:type="dxa"/>
            <w:vMerge/>
          </w:tcPr>
          <w:p w:rsidR="00535055" w:rsidRPr="005F5638" w:rsidRDefault="00535055" w:rsidP="008E1A06"/>
        </w:tc>
      </w:tr>
      <w:tr w:rsidR="00535055" w:rsidRPr="005F5638" w:rsidTr="008E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771" w:type="dxa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6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2"/>
            <w:vMerge w:val="restart"/>
          </w:tcPr>
          <w:p w:rsidR="00535055" w:rsidRPr="000D6327" w:rsidRDefault="00535055" w:rsidP="008E1A06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</w:tcPr>
          <w:p w:rsidR="00535055" w:rsidRDefault="00535055" w:rsidP="008E1A06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0" w:type="dxa"/>
            <w:vMerge/>
          </w:tcPr>
          <w:p w:rsidR="00535055" w:rsidRPr="005F5638" w:rsidRDefault="00535055" w:rsidP="008E1A06"/>
        </w:tc>
        <w:tc>
          <w:tcPr>
            <w:tcW w:w="992" w:type="dxa"/>
            <w:vMerge/>
          </w:tcPr>
          <w:p w:rsidR="00535055" w:rsidRPr="005F5638" w:rsidRDefault="00535055" w:rsidP="008E1A06"/>
        </w:tc>
        <w:tc>
          <w:tcPr>
            <w:tcW w:w="993" w:type="dxa"/>
            <w:vMerge/>
          </w:tcPr>
          <w:p w:rsidR="00535055" w:rsidRPr="005F5638" w:rsidRDefault="00535055" w:rsidP="008E1A06"/>
        </w:tc>
        <w:tc>
          <w:tcPr>
            <w:tcW w:w="1417" w:type="dxa"/>
            <w:vMerge/>
          </w:tcPr>
          <w:p w:rsidR="00535055" w:rsidRPr="005F5638" w:rsidRDefault="00535055" w:rsidP="008E1A06"/>
        </w:tc>
      </w:tr>
      <w:tr w:rsidR="00535055" w:rsidRPr="005F5638" w:rsidTr="008E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</w:tcPr>
          <w:p w:rsidR="00535055" w:rsidRPr="005F5638" w:rsidRDefault="00535055" w:rsidP="008E1A0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535055" w:rsidRPr="005F5638" w:rsidRDefault="00535055" w:rsidP="008E1A06"/>
        </w:tc>
        <w:tc>
          <w:tcPr>
            <w:tcW w:w="850" w:type="dxa"/>
            <w:vMerge/>
          </w:tcPr>
          <w:p w:rsidR="00535055" w:rsidRPr="005F5638" w:rsidRDefault="00535055" w:rsidP="008E1A06"/>
        </w:tc>
        <w:tc>
          <w:tcPr>
            <w:tcW w:w="992" w:type="dxa"/>
            <w:vMerge/>
          </w:tcPr>
          <w:p w:rsidR="00535055" w:rsidRPr="005F5638" w:rsidRDefault="00535055" w:rsidP="008E1A06"/>
        </w:tc>
        <w:tc>
          <w:tcPr>
            <w:tcW w:w="993" w:type="dxa"/>
            <w:vMerge/>
          </w:tcPr>
          <w:p w:rsidR="00535055" w:rsidRPr="005F5638" w:rsidRDefault="00535055" w:rsidP="008E1A06"/>
        </w:tc>
        <w:tc>
          <w:tcPr>
            <w:tcW w:w="1417" w:type="dxa"/>
            <w:vMerge/>
          </w:tcPr>
          <w:p w:rsidR="00535055" w:rsidRPr="005F5638" w:rsidRDefault="00535055" w:rsidP="008E1A06"/>
        </w:tc>
      </w:tr>
      <w:tr w:rsidR="00535055" w:rsidRPr="005F5638" w:rsidTr="008E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gridSpan w:val="2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535055" w:rsidRPr="00D30C9D" w:rsidRDefault="00535055" w:rsidP="008E1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535055" w:rsidRPr="005F5638" w:rsidTr="008E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535055" w:rsidRPr="008342E7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804200О.99.0.ББ52АЖ4</w:t>
            </w:r>
            <w:r w:rsidRPr="008342E7">
              <w:rPr>
                <w:rFonts w:ascii="Times New Roman" w:hAnsi="Times New Roman"/>
                <w:kern w:val="2"/>
                <w:sz w:val="20"/>
                <w:szCs w:val="20"/>
              </w:rPr>
              <w:t>8000</w:t>
            </w:r>
          </w:p>
          <w:p w:rsidR="00535055" w:rsidRPr="008342E7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Физические лица</w:t>
            </w:r>
          </w:p>
        </w:tc>
        <w:tc>
          <w:tcPr>
            <w:tcW w:w="1701" w:type="dxa"/>
          </w:tcPr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3505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709" w:type="dxa"/>
          </w:tcPr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 xml:space="preserve">Очная  </w:t>
            </w:r>
          </w:p>
        </w:tc>
        <w:tc>
          <w:tcPr>
            <w:tcW w:w="567" w:type="dxa"/>
          </w:tcPr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количество человеко-часов</w:t>
            </w:r>
          </w:p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851" w:type="dxa"/>
          </w:tcPr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 xml:space="preserve">Человек-час  </w:t>
            </w:r>
          </w:p>
        </w:tc>
        <w:tc>
          <w:tcPr>
            <w:tcW w:w="850" w:type="dxa"/>
          </w:tcPr>
          <w:p w:rsidR="00535055" w:rsidRPr="003C77C5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C77C5">
              <w:rPr>
                <w:rFonts w:ascii="Times New Roman" w:hAnsi="Times New Roman"/>
                <w:kern w:val="2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535055" w:rsidRPr="00A2327C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640</w:t>
            </w:r>
          </w:p>
        </w:tc>
        <w:tc>
          <w:tcPr>
            <w:tcW w:w="1275" w:type="dxa"/>
            <w:gridSpan w:val="2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640</w:t>
            </w:r>
          </w:p>
        </w:tc>
        <w:tc>
          <w:tcPr>
            <w:tcW w:w="993" w:type="dxa"/>
          </w:tcPr>
          <w:p w:rsidR="00535055" w:rsidRDefault="00535055" w:rsidP="008E1A06">
            <w:pPr>
              <w:pStyle w:val="ConsPlusNormal"/>
            </w:pPr>
            <w:r>
              <w:t>1п-360</w:t>
            </w:r>
          </w:p>
        </w:tc>
        <w:tc>
          <w:tcPr>
            <w:tcW w:w="850" w:type="dxa"/>
          </w:tcPr>
          <w:p w:rsidR="00535055" w:rsidRDefault="00535055" w:rsidP="008E1A06">
            <w:pPr>
              <w:pStyle w:val="ConsPlusNormal"/>
            </w:pPr>
            <w:r>
              <w:t>64</w:t>
            </w:r>
          </w:p>
        </w:tc>
        <w:tc>
          <w:tcPr>
            <w:tcW w:w="992" w:type="dxa"/>
          </w:tcPr>
          <w:p w:rsidR="00535055" w:rsidRDefault="00535055" w:rsidP="008E1A06">
            <w:pPr>
              <w:pStyle w:val="ConsPlusNormal"/>
            </w:pPr>
          </w:p>
        </w:tc>
        <w:tc>
          <w:tcPr>
            <w:tcW w:w="993" w:type="dxa"/>
          </w:tcPr>
          <w:p w:rsidR="00535055" w:rsidRDefault="00535055" w:rsidP="008E1A06">
            <w:pPr>
              <w:pStyle w:val="ConsPlusNormal"/>
            </w:pPr>
          </w:p>
        </w:tc>
        <w:tc>
          <w:tcPr>
            <w:tcW w:w="1417" w:type="dxa"/>
          </w:tcPr>
          <w:p w:rsidR="00535055" w:rsidRDefault="00535055" w:rsidP="008E1A06">
            <w:pPr>
              <w:pStyle w:val="ConsPlusNormal"/>
            </w:pPr>
          </w:p>
        </w:tc>
      </w:tr>
      <w:tr w:rsidR="00535055" w:rsidRPr="005F5638" w:rsidTr="008E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535055" w:rsidRPr="00E25530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514384" w:rsidRDefault="00535055" w:rsidP="008E1A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35055" w:rsidRPr="00E25530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35055" w:rsidRPr="00514384" w:rsidRDefault="00535055" w:rsidP="008E1A06">
            <w:pPr>
              <w:tabs>
                <w:tab w:val="left" w:pos="614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35055" w:rsidRPr="00514384" w:rsidRDefault="00535055" w:rsidP="008E1A0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35055" w:rsidRPr="00514384" w:rsidRDefault="00535055" w:rsidP="008E1A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35055" w:rsidRPr="00E25530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35055" w:rsidRPr="00E25530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35055" w:rsidRPr="00E25530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35055" w:rsidRPr="002943F7" w:rsidRDefault="00535055" w:rsidP="008E1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:rsidR="00535055" w:rsidRPr="000D6327" w:rsidRDefault="00535055" w:rsidP="008E1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535055" w:rsidRDefault="00535055" w:rsidP="008E1A06">
            <w:pPr>
              <w:pStyle w:val="ConsPlusNormal"/>
            </w:pPr>
          </w:p>
        </w:tc>
        <w:tc>
          <w:tcPr>
            <w:tcW w:w="850" w:type="dxa"/>
          </w:tcPr>
          <w:p w:rsidR="00535055" w:rsidRDefault="00535055" w:rsidP="008E1A06">
            <w:pPr>
              <w:pStyle w:val="ConsPlusNormal"/>
            </w:pPr>
          </w:p>
        </w:tc>
        <w:tc>
          <w:tcPr>
            <w:tcW w:w="992" w:type="dxa"/>
          </w:tcPr>
          <w:p w:rsidR="00535055" w:rsidRDefault="00535055" w:rsidP="008E1A06">
            <w:pPr>
              <w:pStyle w:val="ConsPlusNormal"/>
            </w:pPr>
          </w:p>
        </w:tc>
        <w:tc>
          <w:tcPr>
            <w:tcW w:w="993" w:type="dxa"/>
          </w:tcPr>
          <w:p w:rsidR="00535055" w:rsidRDefault="00535055" w:rsidP="008E1A06">
            <w:pPr>
              <w:pStyle w:val="ConsPlusNormal"/>
            </w:pPr>
          </w:p>
        </w:tc>
        <w:tc>
          <w:tcPr>
            <w:tcW w:w="1417" w:type="dxa"/>
          </w:tcPr>
          <w:p w:rsidR="00535055" w:rsidRDefault="00535055" w:rsidP="008E1A06">
            <w:pPr>
              <w:pStyle w:val="ConsPlusNormal"/>
            </w:pPr>
          </w:p>
        </w:tc>
      </w:tr>
    </w:tbl>
    <w:p w:rsidR="00535055" w:rsidRDefault="00535055"/>
    <w:p w:rsidR="00535055" w:rsidRDefault="00535055"/>
    <w:p w:rsidR="00535055" w:rsidRDefault="00535055"/>
    <w:p w:rsidR="00535055" w:rsidRDefault="00535055"/>
    <w:p w:rsidR="00535055" w:rsidRDefault="00535055"/>
    <w:p w:rsidR="00535055" w:rsidRPr="00A70FA7" w:rsidRDefault="00535055" w:rsidP="00A70FA7">
      <w:pPr>
        <w:sectPr w:rsidR="00535055" w:rsidRPr="00A70FA7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535055" w:rsidRDefault="00535055">
      <w:pPr>
        <w:pStyle w:val="ConsPlusNormal"/>
        <w:jc w:val="both"/>
      </w:pPr>
    </w:p>
    <w:p w:rsidR="00535055" w:rsidRPr="00550002" w:rsidRDefault="00535055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 xml:space="preserve">Часть II. СВЕДЕНИЯ О ВЫПОЛНЯЕМЫХ РАБОТАХ </w:t>
      </w:r>
      <w:hyperlink w:anchor="P1664" w:history="1">
        <w:r w:rsidRPr="00550002">
          <w:rPr>
            <w:rFonts w:ascii="Times New Roman" w:hAnsi="Times New Roman" w:cs="Times New Roman"/>
            <w:color w:val="0000FF"/>
          </w:rPr>
          <w:t>&lt;3&gt;</w:t>
        </w:r>
      </w:hyperlink>
    </w:p>
    <w:p w:rsidR="00535055" w:rsidRPr="00550002" w:rsidRDefault="00535055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Pr="00550002" w:rsidRDefault="00535055">
      <w:pPr>
        <w:pStyle w:val="ConsPlusNormal"/>
        <w:jc w:val="center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Раздел _____</w:t>
      </w:r>
    </w:p>
    <w:p w:rsidR="00535055" w:rsidRPr="00550002" w:rsidRDefault="0053505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3231"/>
        <w:gridCol w:w="2778"/>
        <w:gridCol w:w="1077"/>
      </w:tblGrid>
      <w:tr w:rsidR="00535055" w:rsidRPr="005F5638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3231" w:type="dxa"/>
            <w:tcBorders>
              <w:top w:val="nil"/>
              <w:left w:val="nil"/>
              <w:right w:val="nil"/>
            </w:tcBorders>
            <w:vAlign w:val="center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50002" w:rsidRDefault="0053505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Код по</w:t>
            </w:r>
          </w:p>
          <w:p w:rsidR="00535055" w:rsidRPr="00550002" w:rsidRDefault="0053505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отраслевому</w:t>
            </w:r>
          </w:p>
          <w:p w:rsidR="00535055" w:rsidRPr="00550002" w:rsidRDefault="0053505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077" w:type="dxa"/>
            <w:vMerge w:val="restart"/>
            <w:tcBorders>
              <w:left w:val="single" w:sz="4" w:space="0" w:color="auto"/>
            </w:tcBorders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3231" w:type="dxa"/>
            <w:tcBorders>
              <w:left w:val="nil"/>
              <w:right w:val="nil"/>
            </w:tcBorders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</w:tr>
      <w:tr w:rsidR="00535055" w:rsidRPr="005F5638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35055" w:rsidRPr="005F5638">
        <w:tblPrEx>
          <w:tblBorders>
            <w:right w:val="none" w:sz="0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  <w:tc>
          <w:tcPr>
            <w:tcW w:w="3231" w:type="dxa"/>
            <w:tcBorders>
              <w:left w:val="nil"/>
              <w:right w:val="nil"/>
            </w:tcBorders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35055" w:rsidRPr="005F5638" w:rsidRDefault="00535055">
            <w:pPr>
              <w:rPr>
                <w:rFonts w:ascii="Times New Roman" w:hAnsi="Times New Roman"/>
              </w:rPr>
            </w:pPr>
          </w:p>
        </w:tc>
      </w:tr>
    </w:tbl>
    <w:p w:rsidR="00535055" w:rsidRPr="00550002" w:rsidRDefault="00535055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Pr="00550002" w:rsidRDefault="00535055">
      <w:pPr>
        <w:pStyle w:val="ConsPlusNormal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</w:t>
      </w:r>
    </w:p>
    <w:p w:rsidR="00535055" w:rsidRPr="00550002" w:rsidRDefault="00535055">
      <w:pPr>
        <w:pStyle w:val="ConsPlusNormal"/>
        <w:spacing w:before="220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работы</w:t>
      </w:r>
    </w:p>
    <w:p w:rsidR="00535055" w:rsidRPr="00550002" w:rsidRDefault="00535055">
      <w:pPr>
        <w:pStyle w:val="ConsPlusNormal"/>
        <w:jc w:val="both"/>
        <w:rPr>
          <w:rFonts w:ascii="Times New Roman" w:hAnsi="Times New Roman" w:cs="Times New Roman"/>
        </w:rPr>
      </w:pPr>
    </w:p>
    <w:p w:rsidR="00535055" w:rsidRDefault="00535055">
      <w:pPr>
        <w:sectPr w:rsidR="00535055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709"/>
        <w:gridCol w:w="992"/>
        <w:gridCol w:w="851"/>
        <w:gridCol w:w="992"/>
        <w:gridCol w:w="1276"/>
        <w:gridCol w:w="1275"/>
        <w:gridCol w:w="993"/>
        <w:gridCol w:w="992"/>
        <w:gridCol w:w="850"/>
        <w:gridCol w:w="992"/>
        <w:gridCol w:w="851"/>
        <w:gridCol w:w="851"/>
        <w:gridCol w:w="992"/>
        <w:gridCol w:w="1417"/>
      </w:tblGrid>
      <w:tr w:rsidR="00535055" w:rsidRPr="005F5638" w:rsidTr="00FF1E5D">
        <w:tc>
          <w:tcPr>
            <w:tcW w:w="771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552" w:type="dxa"/>
            <w:gridSpan w:val="3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213" w:type="dxa"/>
            <w:gridSpan w:val="9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535055" w:rsidRPr="005F5638" w:rsidTr="00FF1E5D">
        <w:tc>
          <w:tcPr>
            <w:tcW w:w="77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535055" w:rsidRPr="005F5638" w:rsidTr="00FF1E5D">
        <w:trPr>
          <w:trHeight w:val="509"/>
        </w:trPr>
        <w:tc>
          <w:tcPr>
            <w:tcW w:w="77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535055" w:rsidRPr="00550002" w:rsidRDefault="00535055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535055" w:rsidRPr="00AF6DA5" w:rsidRDefault="00535055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1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FF1E5D">
        <w:tc>
          <w:tcPr>
            <w:tcW w:w="77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535055" w:rsidRPr="005F5638" w:rsidRDefault="005350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5055" w:rsidRPr="005F5638" w:rsidTr="00FF1E5D">
        <w:tc>
          <w:tcPr>
            <w:tcW w:w="771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535055" w:rsidRPr="00550002" w:rsidRDefault="0053505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35055" w:rsidRPr="005F5638" w:rsidTr="00FF1E5D">
        <w:tc>
          <w:tcPr>
            <w:tcW w:w="771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535055" w:rsidRPr="00550002" w:rsidRDefault="0053505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5055" w:rsidRPr="005F5638" w:rsidTr="00FF1E5D">
        <w:tc>
          <w:tcPr>
            <w:tcW w:w="771" w:type="dxa"/>
            <w:vMerge/>
          </w:tcPr>
          <w:p w:rsidR="00535055" w:rsidRPr="005F5638" w:rsidRDefault="00535055"/>
        </w:tc>
        <w:tc>
          <w:tcPr>
            <w:tcW w:w="709" w:type="dxa"/>
            <w:vMerge/>
          </w:tcPr>
          <w:p w:rsidR="00535055" w:rsidRPr="005F5638" w:rsidRDefault="00535055"/>
        </w:tc>
        <w:tc>
          <w:tcPr>
            <w:tcW w:w="992" w:type="dxa"/>
            <w:vMerge/>
          </w:tcPr>
          <w:p w:rsidR="00535055" w:rsidRPr="005F5638" w:rsidRDefault="00535055"/>
        </w:tc>
        <w:tc>
          <w:tcPr>
            <w:tcW w:w="851" w:type="dxa"/>
            <w:vMerge/>
          </w:tcPr>
          <w:p w:rsidR="00535055" w:rsidRPr="005F5638" w:rsidRDefault="00535055"/>
        </w:tc>
        <w:tc>
          <w:tcPr>
            <w:tcW w:w="992" w:type="dxa"/>
            <w:vMerge/>
          </w:tcPr>
          <w:p w:rsidR="00535055" w:rsidRPr="005F5638" w:rsidRDefault="00535055"/>
        </w:tc>
        <w:tc>
          <w:tcPr>
            <w:tcW w:w="1276" w:type="dxa"/>
            <w:vMerge/>
          </w:tcPr>
          <w:p w:rsidR="00535055" w:rsidRPr="005F5638" w:rsidRDefault="00535055"/>
        </w:tc>
        <w:tc>
          <w:tcPr>
            <w:tcW w:w="1275" w:type="dxa"/>
          </w:tcPr>
          <w:p w:rsidR="00535055" w:rsidRDefault="00535055">
            <w:pPr>
              <w:pStyle w:val="ConsPlusNormal"/>
            </w:pPr>
          </w:p>
        </w:tc>
        <w:tc>
          <w:tcPr>
            <w:tcW w:w="993" w:type="dxa"/>
          </w:tcPr>
          <w:p w:rsidR="00535055" w:rsidRDefault="00535055">
            <w:pPr>
              <w:pStyle w:val="ConsPlusNormal"/>
            </w:pPr>
          </w:p>
        </w:tc>
        <w:tc>
          <w:tcPr>
            <w:tcW w:w="992" w:type="dxa"/>
          </w:tcPr>
          <w:p w:rsidR="00535055" w:rsidRDefault="00535055">
            <w:pPr>
              <w:pStyle w:val="ConsPlusNormal"/>
            </w:pPr>
          </w:p>
        </w:tc>
        <w:tc>
          <w:tcPr>
            <w:tcW w:w="850" w:type="dxa"/>
          </w:tcPr>
          <w:p w:rsidR="00535055" w:rsidRDefault="00535055">
            <w:pPr>
              <w:pStyle w:val="ConsPlusNormal"/>
            </w:pPr>
          </w:p>
        </w:tc>
        <w:tc>
          <w:tcPr>
            <w:tcW w:w="992" w:type="dxa"/>
          </w:tcPr>
          <w:p w:rsidR="00535055" w:rsidRDefault="00535055">
            <w:pPr>
              <w:pStyle w:val="ConsPlusNormal"/>
            </w:pPr>
          </w:p>
        </w:tc>
        <w:tc>
          <w:tcPr>
            <w:tcW w:w="851" w:type="dxa"/>
          </w:tcPr>
          <w:p w:rsidR="00535055" w:rsidRDefault="00535055">
            <w:pPr>
              <w:pStyle w:val="ConsPlusNormal"/>
            </w:pPr>
          </w:p>
        </w:tc>
        <w:tc>
          <w:tcPr>
            <w:tcW w:w="851" w:type="dxa"/>
          </w:tcPr>
          <w:p w:rsidR="00535055" w:rsidRDefault="00535055">
            <w:pPr>
              <w:pStyle w:val="ConsPlusNormal"/>
            </w:pPr>
          </w:p>
        </w:tc>
        <w:tc>
          <w:tcPr>
            <w:tcW w:w="992" w:type="dxa"/>
          </w:tcPr>
          <w:p w:rsidR="00535055" w:rsidRDefault="00535055">
            <w:pPr>
              <w:pStyle w:val="ConsPlusNormal"/>
            </w:pPr>
          </w:p>
        </w:tc>
        <w:tc>
          <w:tcPr>
            <w:tcW w:w="1417" w:type="dxa"/>
          </w:tcPr>
          <w:p w:rsidR="00535055" w:rsidRDefault="00535055">
            <w:pPr>
              <w:pStyle w:val="ConsPlusNormal"/>
            </w:pPr>
          </w:p>
        </w:tc>
      </w:tr>
    </w:tbl>
    <w:p w:rsidR="00535055" w:rsidRDefault="00535055"/>
    <w:p w:rsidR="00535055" w:rsidRDefault="00535055"/>
    <w:p w:rsidR="00535055" w:rsidRDefault="00535055"/>
    <w:p w:rsidR="00535055" w:rsidRDefault="00535055"/>
    <w:p w:rsidR="00535055" w:rsidRDefault="00535055">
      <w:pPr>
        <w:sectPr w:rsidR="00535055" w:rsidSect="003E20CE">
          <w:pgSz w:w="16838" w:h="11905" w:orient="landscape"/>
          <w:pgMar w:top="540" w:right="1134" w:bottom="850" w:left="1134" w:header="0" w:footer="0" w:gutter="0"/>
          <w:cols w:space="720"/>
        </w:sectPr>
      </w:pPr>
      <w:r>
        <w:pict>
          <v:shape id="_x0000_i1026" type="#_x0000_t75" style="width:730.5pt;height:517.5pt">
            <v:imagedata r:id="rId18" o:title=""/>
          </v:shape>
        </w:pict>
      </w: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ind w:firstLine="540"/>
        <w:jc w:val="both"/>
      </w:pPr>
      <w:r>
        <w:t>--------------------------------</w:t>
      </w:r>
    </w:p>
    <w:p w:rsidR="00535055" w:rsidRPr="0046164B" w:rsidRDefault="0053505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3" w:name="P1662"/>
      <w:bookmarkEnd w:id="3"/>
      <w:r w:rsidRPr="0046164B">
        <w:rPr>
          <w:rFonts w:ascii="Times New Roman" w:hAnsi="Times New Roman" w:cs="Times New Roman"/>
          <w:sz w:val="18"/>
          <w:szCs w:val="18"/>
        </w:rPr>
        <w:t xml:space="preserve">&lt;1&gt; Указывается номер </w:t>
      </w:r>
      <w:r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задания, по которому формируется отчет.</w:t>
      </w:r>
    </w:p>
    <w:p w:rsidR="00535055" w:rsidRPr="0046164B" w:rsidRDefault="0053505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4" w:name="P1663"/>
      <w:bookmarkEnd w:id="4"/>
      <w:r w:rsidRPr="0046164B">
        <w:rPr>
          <w:rFonts w:ascii="Times New Roman" w:hAnsi="Times New Roman" w:cs="Times New Roman"/>
          <w:sz w:val="18"/>
          <w:szCs w:val="18"/>
        </w:rPr>
        <w:t>&lt;2&gt; Указывается дата, на которую составляется отчет.</w:t>
      </w:r>
    </w:p>
    <w:p w:rsidR="00535055" w:rsidRPr="0046164B" w:rsidRDefault="0053505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5" w:name="P1664"/>
      <w:bookmarkEnd w:id="5"/>
      <w:r w:rsidRPr="0046164B">
        <w:rPr>
          <w:rFonts w:ascii="Times New Roman" w:hAnsi="Times New Roman" w:cs="Times New Roman"/>
          <w:sz w:val="18"/>
          <w:szCs w:val="18"/>
        </w:rPr>
        <w:t xml:space="preserve">&lt;3&gt; Формируется при установлении </w:t>
      </w:r>
      <w:r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оказание </w:t>
      </w:r>
      <w:r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выполнение работы (работ) и содержит требования к оказанию </w:t>
      </w:r>
      <w:r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выполнению работы (работ) раздельно по каждой из </w:t>
      </w:r>
      <w:r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(работ) с указанием порядкового номера раздела.</w:t>
      </w:r>
    </w:p>
    <w:p w:rsidR="00535055" w:rsidRPr="0046164B" w:rsidRDefault="0053505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6" w:name="P1665"/>
      <w:bookmarkEnd w:id="6"/>
      <w:r w:rsidRPr="0046164B">
        <w:rPr>
          <w:rFonts w:ascii="Times New Roman" w:hAnsi="Times New Roman" w:cs="Times New Roman"/>
          <w:sz w:val="18"/>
          <w:szCs w:val="18"/>
        </w:rPr>
        <w:t xml:space="preserve">&lt;4&gt; Формируется в соответствии с </w:t>
      </w:r>
      <w:r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заданием.</w:t>
      </w:r>
    </w:p>
    <w:p w:rsidR="00535055" w:rsidRPr="0046164B" w:rsidRDefault="0053505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7" w:name="P1666"/>
      <w:bookmarkEnd w:id="7"/>
      <w:r w:rsidRPr="0046164B">
        <w:rPr>
          <w:rFonts w:ascii="Times New Roman" w:hAnsi="Times New Roman" w:cs="Times New Roman"/>
          <w:sz w:val="18"/>
          <w:szCs w:val="18"/>
        </w:rPr>
        <w:t xml:space="preserve">&lt;5&gt;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</w:t>
      </w:r>
      <w:r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задания. При установлении показателя достижения результатов выполнения </w:t>
      </w:r>
      <w:r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 в процентах от годового объема оказания </w:t>
      </w:r>
      <w:r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(выполнения работы) рассчитывается путем умножения годового объема </w:t>
      </w:r>
      <w:r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 на установленный процент достижения результатов выполнения </w:t>
      </w:r>
      <w:r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дату, в том числе с учетом неравномерного оказания </w:t>
      </w:r>
      <w:r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года. При установлении показателя достижения результатов выполнения </w:t>
      </w:r>
      <w:r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 в абсолютных величинах заполняется в соответствии с </w:t>
      </w:r>
      <w:r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 (в том числе с учетом неравномерного оказания </w:t>
      </w:r>
      <w:r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года).</w:t>
      </w:r>
    </w:p>
    <w:p w:rsidR="00535055" w:rsidRPr="0046164B" w:rsidRDefault="0053505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8" w:name="P1667"/>
      <w:bookmarkEnd w:id="8"/>
      <w:r w:rsidRPr="0046164B">
        <w:rPr>
          <w:rFonts w:ascii="Times New Roman" w:hAnsi="Times New Roman" w:cs="Times New Roman"/>
          <w:sz w:val="18"/>
          <w:szCs w:val="18"/>
        </w:rPr>
        <w:t xml:space="preserve">&lt;6&gt; В предварительном отчете указываются показатели объема и (или) качества </w:t>
      </w:r>
      <w:r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запланированные к исполнению по завершении текущего финансового года.</w:t>
      </w:r>
    </w:p>
    <w:p w:rsidR="00535055" w:rsidRPr="0046164B" w:rsidRDefault="0053505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9" w:name="P1668"/>
      <w:bookmarkEnd w:id="9"/>
      <w:r w:rsidRPr="0046164B">
        <w:rPr>
          <w:rFonts w:ascii="Times New Roman" w:hAnsi="Times New Roman" w:cs="Times New Roman"/>
          <w:sz w:val="18"/>
          <w:szCs w:val="18"/>
        </w:rPr>
        <w:t xml:space="preserve">&lt;7&gt; Рассчитывается путем умножения значения показателя объема и (или) качества </w:t>
      </w:r>
      <w:r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установленного в </w:t>
      </w:r>
      <w:r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(графа 10), на установленное в </w:t>
      </w:r>
      <w:r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значение допустимого (возможного) отклонения от установленных показателей качества (объема) государственной услуги (работы), в пределах которого государственное задание считается выполненным (в процентах), при установлении допустимого (возможного) отклонения от установленных показателей качества (объема) государственной услуги (работы) в абсолютных величинах заполняется в соответствии с государственным заданием.</w:t>
      </w:r>
    </w:p>
    <w:p w:rsidR="00535055" w:rsidRPr="0046164B" w:rsidRDefault="0053505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10" w:name="P1669"/>
      <w:bookmarkEnd w:id="10"/>
      <w:r w:rsidRPr="0046164B">
        <w:rPr>
          <w:rFonts w:ascii="Times New Roman" w:hAnsi="Times New Roman" w:cs="Times New Roman"/>
          <w:sz w:val="18"/>
          <w:szCs w:val="18"/>
        </w:rPr>
        <w:t>&lt;8&gt; Рассчитывается при формировании отчета за год как разница показателей граф 10, 12 и 13.</w:t>
      </w:r>
    </w:p>
    <w:p w:rsidR="00535055" w:rsidRPr="0046164B" w:rsidRDefault="00535055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p w:rsidR="00535055" w:rsidRDefault="00535055">
      <w:pPr>
        <w:pStyle w:val="ConsPlusNormal"/>
        <w:jc w:val="both"/>
      </w:pPr>
    </w:p>
    <w:sectPr w:rsidR="00535055" w:rsidSect="00CB4AF3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055" w:rsidRDefault="00535055" w:rsidP="00435853">
      <w:pPr>
        <w:spacing w:after="0" w:line="240" w:lineRule="auto"/>
      </w:pPr>
      <w:r>
        <w:separator/>
      </w:r>
    </w:p>
  </w:endnote>
  <w:endnote w:type="continuationSeparator" w:id="1">
    <w:p w:rsidR="00535055" w:rsidRDefault="00535055" w:rsidP="00435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055" w:rsidRDefault="00535055" w:rsidP="00435853">
      <w:pPr>
        <w:spacing w:after="0" w:line="240" w:lineRule="auto"/>
      </w:pPr>
      <w:r>
        <w:separator/>
      </w:r>
    </w:p>
  </w:footnote>
  <w:footnote w:type="continuationSeparator" w:id="1">
    <w:p w:rsidR="00535055" w:rsidRDefault="00535055" w:rsidP="00435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055" w:rsidRDefault="00535055">
    <w:pPr>
      <w:pStyle w:val="Header"/>
    </w:pPr>
  </w:p>
  <w:p w:rsidR="00535055" w:rsidRDefault="0053505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6622"/>
    <w:rsid w:val="000007A5"/>
    <w:rsid w:val="00002D9C"/>
    <w:rsid w:val="00010E6B"/>
    <w:rsid w:val="00011021"/>
    <w:rsid w:val="000315B2"/>
    <w:rsid w:val="0004162F"/>
    <w:rsid w:val="00042900"/>
    <w:rsid w:val="0007639C"/>
    <w:rsid w:val="00076586"/>
    <w:rsid w:val="00081D3E"/>
    <w:rsid w:val="000857CE"/>
    <w:rsid w:val="00090FD4"/>
    <w:rsid w:val="0009250E"/>
    <w:rsid w:val="00095B80"/>
    <w:rsid w:val="000C6663"/>
    <w:rsid w:val="000D6275"/>
    <w:rsid w:val="000D6327"/>
    <w:rsid w:val="0010616D"/>
    <w:rsid w:val="00145F18"/>
    <w:rsid w:val="001503C9"/>
    <w:rsid w:val="00176BFF"/>
    <w:rsid w:val="00180AB9"/>
    <w:rsid w:val="00187EF8"/>
    <w:rsid w:val="00194FD1"/>
    <w:rsid w:val="001A0074"/>
    <w:rsid w:val="001A08BA"/>
    <w:rsid w:val="001B40EE"/>
    <w:rsid w:val="001E0CC4"/>
    <w:rsid w:val="00205EDA"/>
    <w:rsid w:val="00230587"/>
    <w:rsid w:val="00256AAB"/>
    <w:rsid w:val="00262C42"/>
    <w:rsid w:val="00281BF8"/>
    <w:rsid w:val="002943F7"/>
    <w:rsid w:val="00297F3C"/>
    <w:rsid w:val="002A717F"/>
    <w:rsid w:val="002B2CB9"/>
    <w:rsid w:val="002D144A"/>
    <w:rsid w:val="002D5D8A"/>
    <w:rsid w:val="002E0D84"/>
    <w:rsid w:val="002E3F2D"/>
    <w:rsid w:val="00303892"/>
    <w:rsid w:val="00304A22"/>
    <w:rsid w:val="003078A9"/>
    <w:rsid w:val="00326888"/>
    <w:rsid w:val="00327BF1"/>
    <w:rsid w:val="0033091D"/>
    <w:rsid w:val="00330D85"/>
    <w:rsid w:val="00363C23"/>
    <w:rsid w:val="003B0E89"/>
    <w:rsid w:val="003C27F1"/>
    <w:rsid w:val="003C3CA0"/>
    <w:rsid w:val="003C77C5"/>
    <w:rsid w:val="003C7B88"/>
    <w:rsid w:val="003E20CE"/>
    <w:rsid w:val="003E214F"/>
    <w:rsid w:val="0040474D"/>
    <w:rsid w:val="00406C5B"/>
    <w:rsid w:val="00422DC1"/>
    <w:rsid w:val="00435853"/>
    <w:rsid w:val="00436917"/>
    <w:rsid w:val="00441BCD"/>
    <w:rsid w:val="00444234"/>
    <w:rsid w:val="00446383"/>
    <w:rsid w:val="0046149B"/>
    <w:rsid w:val="0046164B"/>
    <w:rsid w:val="004722E4"/>
    <w:rsid w:val="00474CD4"/>
    <w:rsid w:val="00476B99"/>
    <w:rsid w:val="00486613"/>
    <w:rsid w:val="004C04AF"/>
    <w:rsid w:val="004D31ED"/>
    <w:rsid w:val="004D3EB1"/>
    <w:rsid w:val="004E10FC"/>
    <w:rsid w:val="004E5719"/>
    <w:rsid w:val="004E73CC"/>
    <w:rsid w:val="004F48B1"/>
    <w:rsid w:val="00513ECD"/>
    <w:rsid w:val="00514384"/>
    <w:rsid w:val="00514A6B"/>
    <w:rsid w:val="005218F7"/>
    <w:rsid w:val="00524420"/>
    <w:rsid w:val="00535055"/>
    <w:rsid w:val="005401C7"/>
    <w:rsid w:val="00550002"/>
    <w:rsid w:val="00552C6A"/>
    <w:rsid w:val="0056619B"/>
    <w:rsid w:val="005670CD"/>
    <w:rsid w:val="00567513"/>
    <w:rsid w:val="00582070"/>
    <w:rsid w:val="0059084C"/>
    <w:rsid w:val="00591FA5"/>
    <w:rsid w:val="00597464"/>
    <w:rsid w:val="005B0E27"/>
    <w:rsid w:val="005B691E"/>
    <w:rsid w:val="005B7121"/>
    <w:rsid w:val="005D6D62"/>
    <w:rsid w:val="005E0578"/>
    <w:rsid w:val="005E1F50"/>
    <w:rsid w:val="005E56E5"/>
    <w:rsid w:val="005F5638"/>
    <w:rsid w:val="00601B12"/>
    <w:rsid w:val="00640E76"/>
    <w:rsid w:val="00640F6B"/>
    <w:rsid w:val="006412D9"/>
    <w:rsid w:val="006716C1"/>
    <w:rsid w:val="00694786"/>
    <w:rsid w:val="006B05F8"/>
    <w:rsid w:val="006D0065"/>
    <w:rsid w:val="007066C5"/>
    <w:rsid w:val="007103FE"/>
    <w:rsid w:val="007118A8"/>
    <w:rsid w:val="00713F3E"/>
    <w:rsid w:val="007A316E"/>
    <w:rsid w:val="007C0FB4"/>
    <w:rsid w:val="007C3A3B"/>
    <w:rsid w:val="00806D50"/>
    <w:rsid w:val="00823EDF"/>
    <w:rsid w:val="008342E7"/>
    <w:rsid w:val="0086568E"/>
    <w:rsid w:val="00880A39"/>
    <w:rsid w:val="008B3C09"/>
    <w:rsid w:val="008E1A06"/>
    <w:rsid w:val="00912E1E"/>
    <w:rsid w:val="00913568"/>
    <w:rsid w:val="00926460"/>
    <w:rsid w:val="009559CE"/>
    <w:rsid w:val="00976622"/>
    <w:rsid w:val="00990C04"/>
    <w:rsid w:val="009B179A"/>
    <w:rsid w:val="009C26AD"/>
    <w:rsid w:val="009C67B2"/>
    <w:rsid w:val="009F3240"/>
    <w:rsid w:val="00A006F3"/>
    <w:rsid w:val="00A16C9F"/>
    <w:rsid w:val="00A2327C"/>
    <w:rsid w:val="00A35680"/>
    <w:rsid w:val="00A444A3"/>
    <w:rsid w:val="00A659B8"/>
    <w:rsid w:val="00A70FA7"/>
    <w:rsid w:val="00A829DB"/>
    <w:rsid w:val="00A82AE2"/>
    <w:rsid w:val="00A86E2B"/>
    <w:rsid w:val="00A95192"/>
    <w:rsid w:val="00AC6C72"/>
    <w:rsid w:val="00AD0548"/>
    <w:rsid w:val="00AD46BC"/>
    <w:rsid w:val="00AE01E6"/>
    <w:rsid w:val="00AE0630"/>
    <w:rsid w:val="00AF6DA5"/>
    <w:rsid w:val="00B23E49"/>
    <w:rsid w:val="00B31625"/>
    <w:rsid w:val="00B342F1"/>
    <w:rsid w:val="00B41946"/>
    <w:rsid w:val="00B41F9B"/>
    <w:rsid w:val="00B471AF"/>
    <w:rsid w:val="00B52C7F"/>
    <w:rsid w:val="00B538EA"/>
    <w:rsid w:val="00B571D8"/>
    <w:rsid w:val="00BA6ECF"/>
    <w:rsid w:val="00BB4769"/>
    <w:rsid w:val="00BC3D7F"/>
    <w:rsid w:val="00BC589A"/>
    <w:rsid w:val="00BD1173"/>
    <w:rsid w:val="00BE3A57"/>
    <w:rsid w:val="00BE641C"/>
    <w:rsid w:val="00BE6456"/>
    <w:rsid w:val="00C012D5"/>
    <w:rsid w:val="00C055CA"/>
    <w:rsid w:val="00C14AE5"/>
    <w:rsid w:val="00C15ACB"/>
    <w:rsid w:val="00C30542"/>
    <w:rsid w:val="00C405DF"/>
    <w:rsid w:val="00C467AF"/>
    <w:rsid w:val="00C516CA"/>
    <w:rsid w:val="00C532E6"/>
    <w:rsid w:val="00C5501A"/>
    <w:rsid w:val="00C6149D"/>
    <w:rsid w:val="00C61D5A"/>
    <w:rsid w:val="00C862B6"/>
    <w:rsid w:val="00CA0C56"/>
    <w:rsid w:val="00CB4AF3"/>
    <w:rsid w:val="00CB6206"/>
    <w:rsid w:val="00CB7AF4"/>
    <w:rsid w:val="00CC1372"/>
    <w:rsid w:val="00CD4307"/>
    <w:rsid w:val="00CE0E35"/>
    <w:rsid w:val="00CF11EA"/>
    <w:rsid w:val="00CF5639"/>
    <w:rsid w:val="00CF5B4A"/>
    <w:rsid w:val="00D02E51"/>
    <w:rsid w:val="00D13C60"/>
    <w:rsid w:val="00D30207"/>
    <w:rsid w:val="00D30C9D"/>
    <w:rsid w:val="00D35AB2"/>
    <w:rsid w:val="00D4356D"/>
    <w:rsid w:val="00D541C8"/>
    <w:rsid w:val="00D61AAA"/>
    <w:rsid w:val="00D92636"/>
    <w:rsid w:val="00DB2F4C"/>
    <w:rsid w:val="00DD3BB5"/>
    <w:rsid w:val="00DD4B3B"/>
    <w:rsid w:val="00DF6AA5"/>
    <w:rsid w:val="00E145A5"/>
    <w:rsid w:val="00E25530"/>
    <w:rsid w:val="00E37417"/>
    <w:rsid w:val="00E52809"/>
    <w:rsid w:val="00E90A2F"/>
    <w:rsid w:val="00E95E5B"/>
    <w:rsid w:val="00EB263C"/>
    <w:rsid w:val="00F40F96"/>
    <w:rsid w:val="00F46A6D"/>
    <w:rsid w:val="00F878C0"/>
    <w:rsid w:val="00FC4563"/>
    <w:rsid w:val="00FC4B54"/>
    <w:rsid w:val="00FD0FA2"/>
    <w:rsid w:val="00FD424C"/>
    <w:rsid w:val="00FD701F"/>
    <w:rsid w:val="00FE0900"/>
    <w:rsid w:val="00FE50F1"/>
    <w:rsid w:val="00FE6331"/>
    <w:rsid w:val="00FF1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F3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7662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Nonformat">
    <w:name w:val="ConsPlusNonformat"/>
    <w:uiPriority w:val="99"/>
    <w:rsid w:val="00976622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976622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onsPlusCell">
    <w:name w:val="ConsPlusCell"/>
    <w:uiPriority w:val="99"/>
    <w:rsid w:val="00976622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97662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TitlePage">
    <w:name w:val="ConsPlusTitlePage"/>
    <w:uiPriority w:val="99"/>
    <w:rsid w:val="00976622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976622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uiPriority w:val="99"/>
    <w:rsid w:val="00976622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3585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3585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7AAC9927960212EC43264A2F5C1FEEF57E17D0A01C3D5D7CC8E216D0978BC31C5A2C3C2DFFF36D9A8BE25389E54FjAN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7AAC9927960212EC43264A2F5C1FEEF57E16D0A4103D5D7CC8E216D0978BC31C5A2C3C2DFFF36D9A8BE25389E54FjAN" TargetMode="External"/><Relationship Id="rId12" Type="http://schemas.openxmlformats.org/officeDocument/2006/relationships/hyperlink" Target="consultantplus://offline/ref=7AAC9927960212EC43264A2F5C1FEEF57E17D0A01C3D5D7CC8E216D0978BC31C5A2C3C2DFFF36D9A8BE25389E54FjAN" TargetMode="External"/><Relationship Id="rId17" Type="http://schemas.openxmlformats.org/officeDocument/2006/relationships/hyperlink" Target="consultantplus://offline/ref=7AAC9927960212EC43264A2F5C1FEEF57E17D0A01C3D5D7CC8E216D0978BC31C5A2C3C2DFFF36D9A8BE25389E54FjAN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7AAC9927960212EC43264A2F5C1FEEF57E17D0A01C3D5D7CC8E216D0978BC31C5A2C3C2DFFF36D9A8BE25389E54FjAN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7AAC9927960212EC43264A2F5C1FEEF57E17D0A01C3D5D7CC8E216D0978BC31C5A2C3C2DFFF36D9A8BE25389E54FjAN" TargetMode="External"/><Relationship Id="rId5" Type="http://schemas.openxmlformats.org/officeDocument/2006/relationships/endnotes" Target="endnotes.xml"/><Relationship Id="rId15" Type="http://schemas.openxmlformats.org/officeDocument/2006/relationships/hyperlink" Target="consultantplus://offline/ref=7AAC9927960212EC43264A2F5C1FEEF57E17D0A01C3D5D7CC8E216D0978BC31C5A2C3C2DFFF36D9A8BE25389E54FjAN" TargetMode="External"/><Relationship Id="rId10" Type="http://schemas.openxmlformats.org/officeDocument/2006/relationships/hyperlink" Target="consultantplus://offline/ref=7AAC9927960212EC43264A2F5C1FEEF57E17D0A01C3D5D7CC8E216D0978BC31C5A2C3C2DFFF36D9A8BE25389E54FjAN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7AAC9927960212EC43264A2F5C1FEEF57E17D0A01C3D5D7CC8E216D0978BC31C5A2C3C2DFFF36D9A8BE25389E54FjAN" TargetMode="External"/><Relationship Id="rId14" Type="http://schemas.openxmlformats.org/officeDocument/2006/relationships/hyperlink" Target="consultantplus://offline/ref=7AAC9927960212EC43264A2F5C1FEEF57E17D0A01C3D5D7CC8E216D0978BC31C5A2C3C2DFFF36D9A8BE25389E54Fj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1322</TotalTime>
  <Pages>23</Pages>
  <Words>3242</Words>
  <Characters>18486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Владелец</cp:lastModifiedBy>
  <cp:revision>129</cp:revision>
  <dcterms:created xsi:type="dcterms:W3CDTF">2021-02-19T13:35:00Z</dcterms:created>
  <dcterms:modified xsi:type="dcterms:W3CDTF">2021-07-12T09:59:00Z</dcterms:modified>
</cp:coreProperties>
</file>